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3A4060" w:rsidRPr="009104AA" w:rsidRDefault="003A4060" w:rsidP="003A4060">
      <w:pPr>
        <w:ind w:left="4820"/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center"/>
        <w:rPr>
          <w:rFonts w:ascii="Arial" w:hAnsi="Arial" w:cs="Arial"/>
          <w:b/>
        </w:rPr>
      </w:pPr>
      <w:r w:rsidRPr="009104AA">
        <w:rPr>
          <w:rStyle w:val="Forte"/>
          <w:rFonts w:ascii="Arial" w:hAnsi="Arial" w:cs="Arial"/>
          <w:bCs w:val="0"/>
        </w:rPr>
        <w:t>ANEXO II</w:t>
      </w:r>
    </w:p>
    <w:p w:rsidR="00B345A7" w:rsidRPr="009104AA" w:rsidRDefault="00B345A7" w:rsidP="00B345A7">
      <w:pPr>
        <w:jc w:val="center"/>
        <w:rPr>
          <w:rFonts w:ascii="Arial" w:hAnsi="Arial" w:cs="Arial"/>
          <w:b/>
        </w:rPr>
      </w:pPr>
      <w:r w:rsidRPr="009104AA">
        <w:rPr>
          <w:rFonts w:ascii="Arial" w:hAnsi="Arial" w:cs="Arial"/>
          <w:b/>
        </w:rPr>
        <w:t>FORMULÁRIO PADRONIZADO PARA REQUERIMENTO DE RECURSO ADMINISTRATIVO</w:t>
      </w: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Nome Completo:</w:t>
      </w:r>
      <w:r w:rsidRPr="009104AA">
        <w:rPr>
          <w:rFonts w:ascii="Arial" w:hAnsi="Arial" w:cs="Arial"/>
        </w:rPr>
        <w:t xml:space="preserve"> ____________________________________________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CPF:</w:t>
      </w:r>
      <w:r w:rsidRPr="009104AA">
        <w:rPr>
          <w:rFonts w:ascii="Arial" w:hAnsi="Arial" w:cs="Arial"/>
        </w:rPr>
        <w:t xml:space="preserve"> ____________________________________________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Cargo Pretendido:</w:t>
      </w:r>
      <w:r w:rsidRPr="009104AA">
        <w:rPr>
          <w:rFonts w:ascii="Arial" w:hAnsi="Arial" w:cs="Arial"/>
        </w:rPr>
        <w:t xml:space="preserve"> ____________________________________________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Telefone:</w:t>
      </w:r>
      <w:r w:rsidRPr="009104AA">
        <w:rPr>
          <w:rFonts w:ascii="Arial" w:hAnsi="Arial" w:cs="Arial"/>
        </w:rPr>
        <w:t xml:space="preserve"> ____________________________________________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E-mail:</w:t>
      </w:r>
      <w:r w:rsidRPr="009104AA">
        <w:rPr>
          <w:rFonts w:ascii="Arial" w:hAnsi="Arial" w:cs="Arial"/>
        </w:rPr>
        <w:t xml:space="preserve"> ____________________________________________</w:t>
      </w: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Fase do Processo Seletivo: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br/>
      </w:r>
      <w:proofErr w:type="gramStart"/>
      <w:r w:rsidRPr="009104AA">
        <w:rPr>
          <w:rFonts w:ascii="Arial" w:hAnsi="Arial" w:cs="Arial"/>
        </w:rPr>
        <w:t>( )</w:t>
      </w:r>
      <w:proofErr w:type="gramEnd"/>
      <w:r w:rsidRPr="009104AA">
        <w:rPr>
          <w:rFonts w:ascii="Arial" w:hAnsi="Arial" w:cs="Arial"/>
        </w:rPr>
        <w:t xml:space="preserve"> Edital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proofErr w:type="gramStart"/>
      <w:r w:rsidRPr="009104AA">
        <w:rPr>
          <w:rFonts w:ascii="Arial" w:hAnsi="Arial" w:cs="Arial"/>
        </w:rPr>
        <w:t>( )</w:t>
      </w:r>
      <w:proofErr w:type="gramEnd"/>
      <w:r w:rsidRPr="009104AA">
        <w:rPr>
          <w:rFonts w:ascii="Arial" w:hAnsi="Arial" w:cs="Arial"/>
        </w:rPr>
        <w:t xml:space="preserve"> Homologação das Inscrições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proofErr w:type="gramStart"/>
      <w:r w:rsidRPr="009104AA">
        <w:rPr>
          <w:rFonts w:ascii="Arial" w:hAnsi="Arial" w:cs="Arial"/>
        </w:rPr>
        <w:t>( )</w:t>
      </w:r>
      <w:proofErr w:type="gramEnd"/>
      <w:r w:rsidRPr="009104AA">
        <w:rPr>
          <w:rFonts w:ascii="Arial" w:hAnsi="Arial" w:cs="Arial"/>
        </w:rPr>
        <w:t xml:space="preserve"> Prova Escrita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proofErr w:type="gramStart"/>
      <w:r w:rsidRPr="009104AA">
        <w:rPr>
          <w:rFonts w:ascii="Arial" w:hAnsi="Arial" w:cs="Arial"/>
        </w:rPr>
        <w:t>( )</w:t>
      </w:r>
      <w:proofErr w:type="gramEnd"/>
      <w:r w:rsidRPr="009104AA">
        <w:rPr>
          <w:rFonts w:ascii="Arial" w:hAnsi="Arial" w:cs="Arial"/>
        </w:rPr>
        <w:t xml:space="preserve"> Resultado Parcial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proofErr w:type="gramStart"/>
      <w:r w:rsidRPr="009104AA">
        <w:rPr>
          <w:rFonts w:ascii="Arial" w:hAnsi="Arial" w:cs="Arial"/>
        </w:rPr>
        <w:t>( )</w:t>
      </w:r>
      <w:proofErr w:type="gramEnd"/>
      <w:r w:rsidRPr="009104AA">
        <w:rPr>
          <w:rFonts w:ascii="Arial" w:hAnsi="Arial" w:cs="Arial"/>
        </w:rPr>
        <w:t xml:space="preserve"> Outro: ____________________________________________</w:t>
      </w: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Fundamentação do Recurso:</w:t>
      </w:r>
    </w:p>
    <w:p w:rsidR="00B345A7" w:rsidRPr="009104AA" w:rsidRDefault="007C1B79" w:rsidP="00B345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3970A6B4">
          <v:rect id="_x0000_i1025" style="width:0;height:1.5pt" o:hralign="center" o:hrstd="t" o:hr="t" fillcolor="#a0a0a0" stroked="f"/>
        </w:pict>
      </w:r>
    </w:p>
    <w:p w:rsidR="00B345A7" w:rsidRPr="009104AA" w:rsidRDefault="007C1B79" w:rsidP="00B345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31B81D09">
          <v:rect id="_x0000_i1026" style="width:0;height:1.5pt" o:hralign="center" o:hrstd="t" o:hr="t" fillcolor="#a0a0a0" stroked="f"/>
        </w:pict>
      </w:r>
    </w:p>
    <w:p w:rsidR="00B345A7" w:rsidRPr="009104AA" w:rsidRDefault="007C1B79" w:rsidP="00B345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7F3EAD58">
          <v:rect id="_x0000_i1027" style="width:0;height:1.5pt" o:hralign="center" o:hrstd="t" o:hr="t" fillcolor="#a0a0a0" stroked="f"/>
        </w:pict>
      </w:r>
    </w:p>
    <w:p w:rsidR="00B345A7" w:rsidRPr="009104AA" w:rsidRDefault="007C1B79" w:rsidP="00B345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228D0953">
          <v:rect id="_x0000_i1028" style="width:0;height:1.5pt" o:hralign="center" o:hrstd="t" o:hr="t" fillcolor="#a0a0a0" stroked="f"/>
        </w:pict>
      </w:r>
    </w:p>
    <w:p w:rsidR="00B345A7" w:rsidRPr="009104AA" w:rsidRDefault="007C1B79" w:rsidP="00B345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17AB6E7A">
          <v:rect id="_x0000_i1029" style="width:0;height:1.5pt" o:hralign="center" o:hrstd="t" o:hr="t" fillcolor="#a0a0a0" stroked="f"/>
        </w:pict>
      </w: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Data:</w:t>
      </w:r>
      <w:r w:rsidRPr="009104AA">
        <w:rPr>
          <w:rFonts w:ascii="Arial" w:hAnsi="Arial" w:cs="Arial"/>
        </w:rPr>
        <w:t xml:space="preserve"> ____ / ____ / ________</w:t>
      </w: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Assinatura do Candidato:</w:t>
      </w:r>
      <w:r w:rsidRPr="009104AA">
        <w:rPr>
          <w:rFonts w:ascii="Arial" w:hAnsi="Arial" w:cs="Arial"/>
        </w:rPr>
        <w:t xml:space="preserve"> ______________________________________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bookmarkStart w:id="0" w:name="_GoBack"/>
      <w:bookmarkEnd w:id="0"/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sectPr w:rsidR="00B345A7" w:rsidRPr="009104AA" w:rsidSect="00587F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849" w:bottom="851" w:left="1418" w:header="56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565" w:rsidRDefault="00063565">
      <w:r>
        <w:separator/>
      </w:r>
    </w:p>
  </w:endnote>
  <w:endnote w:type="continuationSeparator" w:id="0">
    <w:p w:rsidR="00063565" w:rsidRDefault="00063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itstream Vera Sans">
    <w:altName w:val="Trebuchet MS"/>
    <w:charset w:val="00"/>
    <w:family w:val="swiss"/>
    <w:pitch w:val="variable"/>
    <w:sig w:usb0="800000AF" w:usb1="1000204A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itstream Vera Serif">
    <w:altName w:val="Lucida Fax"/>
    <w:charset w:val="00"/>
    <w:family w:val="roman"/>
    <w:pitch w:val="variable"/>
    <w:sig w:usb0="800000AF" w:usb1="1000204A" w:usb2="00000000" w:usb3="00000000" w:csb0="00000001" w:csb1="00000000"/>
  </w:font>
  <w:font w:name="Lucidasans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Pr="00E743B2" w:rsidRDefault="007C1B79" w:rsidP="00ED40CE">
    <w:pPr>
      <w:pStyle w:val="Rodap"/>
      <w:rPr>
        <w:rFonts w:ascii="Arial" w:hAnsi="Arial" w:cs="Arial"/>
        <w:color w:val="3366FF"/>
        <w:sz w:val="16"/>
        <w:szCs w:val="16"/>
      </w:rPr>
    </w:pPr>
    <w:r>
      <w:rPr>
        <w:rFonts w:ascii="Arial" w:hAnsi="Arial" w:cs="Arial"/>
        <w:noProof/>
        <w:color w:val="3366FF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89C16D9" wp14:editId="11A9A57B">
              <wp:simplePos x="0" y="0"/>
              <wp:positionH relativeFrom="column">
                <wp:posOffset>-415290</wp:posOffset>
              </wp:positionH>
              <wp:positionV relativeFrom="paragraph">
                <wp:posOffset>-17145</wp:posOffset>
              </wp:positionV>
              <wp:extent cx="6477000" cy="0"/>
              <wp:effectExtent l="13335" t="11430" r="15240" b="17145"/>
              <wp:wrapNone/>
              <wp:docPr id="33154312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5DC6C3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7pt,-1.35pt" to="477.3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" strokecolor="#36f" strokeweight="1.5pt"/>
          </w:pict>
        </mc:Fallback>
      </mc:AlternateContent>
    </w:r>
    <w:r w:rsidRPr="00E743B2">
      <w:rPr>
        <w:rFonts w:ascii="Arial" w:hAnsi="Arial" w:cs="Arial"/>
        <w:color w:val="3366FF"/>
        <w:sz w:val="16"/>
        <w:szCs w:val="16"/>
      </w:rPr>
      <w:t>Rua Alceu Rossi s/nº - Centro – CEP 78590-000 – Paranaíta/MT – T</w:t>
    </w:r>
    <w:r>
      <w:rPr>
        <w:rFonts w:ascii="Arial" w:hAnsi="Arial" w:cs="Arial"/>
        <w:color w:val="3366FF"/>
        <w:sz w:val="16"/>
        <w:szCs w:val="16"/>
      </w:rPr>
      <w:t>elefax (66) 3563-2700 www.paranaita.mt.gov.br</w:t>
    </w:r>
  </w:p>
  <w:p w:rsidR="007C1B79" w:rsidRDefault="007C1B7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565" w:rsidRDefault="00063565">
      <w:r>
        <w:separator/>
      </w:r>
    </w:p>
  </w:footnote>
  <w:footnote w:type="continuationSeparator" w:id="0">
    <w:p w:rsidR="00063565" w:rsidRDefault="000635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89" w:type="dxa"/>
      <w:jc w:val="center"/>
      <w:tblLayout w:type="fixed"/>
      <w:tblLook w:val="01E0" w:firstRow="1" w:lastRow="1" w:firstColumn="1" w:lastColumn="1" w:noHBand="0" w:noVBand="0"/>
    </w:tblPr>
    <w:tblGrid>
      <w:gridCol w:w="1814"/>
      <w:gridCol w:w="6675"/>
      <w:gridCol w:w="1800"/>
    </w:tblGrid>
    <w:tr w:rsidR="007C1B79" w:rsidTr="00CA6F49">
      <w:trPr>
        <w:jc w:val="center"/>
      </w:trPr>
      <w:tc>
        <w:tcPr>
          <w:tcW w:w="1814" w:type="dxa"/>
          <w:vAlign w:val="center"/>
        </w:tcPr>
        <w:p w:rsidR="007C1B79" w:rsidRDefault="007C1B79" w:rsidP="00CA6F49">
          <w:pPr>
            <w:pStyle w:val="Cabealho"/>
          </w:pPr>
          <w:r>
            <w:rPr>
              <w:noProof/>
            </w:rPr>
            <w:drawing>
              <wp:inline distT="0" distB="0" distL="0" distR="0" wp14:anchorId="5D9CF427" wp14:editId="4F2AEE00">
                <wp:extent cx="1066800" cy="933450"/>
                <wp:effectExtent l="0" t="0" r="0" b="0"/>
                <wp:docPr id="9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5" w:type="dxa"/>
        </w:tcPr>
        <w:p w:rsidR="007C1B79" w:rsidRPr="0020177B" w:rsidRDefault="007C1B79" w:rsidP="00CA6F49">
          <w:pPr>
            <w:pStyle w:val="Cabealho"/>
            <w:spacing w:after="120"/>
            <w:jc w:val="center"/>
            <w:rPr>
              <w:rFonts w:ascii="Arial" w:hAnsi="Arial" w:cs="Arial"/>
              <w:b/>
              <w:color w:val="3366FF"/>
              <w:spacing w:val="20"/>
              <w:sz w:val="28"/>
              <w:szCs w:val="28"/>
              <w:u w:val="single"/>
            </w:rPr>
          </w:pPr>
          <w:r w:rsidRPr="0020177B">
            <w:rPr>
              <w:rFonts w:ascii="Arial" w:hAnsi="Arial" w:cs="Arial"/>
              <w:b/>
              <w:color w:val="3366FF"/>
              <w:spacing w:val="20"/>
              <w:sz w:val="28"/>
              <w:szCs w:val="28"/>
              <w:u w:val="single"/>
            </w:rPr>
            <w:t>PREFEITURA MUNICIPAL DE PARANAÍTA</w:t>
          </w:r>
        </w:p>
        <w:p w:rsidR="007C1B79" w:rsidRPr="0020177B" w:rsidRDefault="007C1B79" w:rsidP="00CA6F49">
          <w:pPr>
            <w:pStyle w:val="Cabealho"/>
            <w:spacing w:after="120"/>
            <w:jc w:val="center"/>
            <w:rPr>
              <w:rFonts w:ascii="Bitstream Vera Sans" w:hAnsi="Bitstream Vera Sans" w:cs="Arial"/>
              <w:b/>
              <w:color w:val="3366FF"/>
            </w:rPr>
          </w:pPr>
          <w:r w:rsidRPr="0020177B">
            <w:rPr>
              <w:rFonts w:ascii="Bitstream Vera Sans" w:hAnsi="Bitstream Vera Sans" w:cs="Arial"/>
              <w:b/>
              <w:color w:val="3366FF"/>
            </w:rPr>
            <w:t>ESTADO DE MATO GROSSO</w:t>
          </w:r>
        </w:p>
        <w:p w:rsidR="007C1B79" w:rsidRDefault="007C1B79" w:rsidP="00CA6F49">
          <w:pPr>
            <w:pStyle w:val="Cabealho"/>
            <w:jc w:val="center"/>
            <w:rPr>
              <w:rFonts w:ascii="Bitstream Vera Sans" w:hAnsi="Bitstream Vera Sans" w:cs="Arial"/>
              <w:b/>
              <w:i/>
              <w:color w:val="3366FF"/>
            </w:rPr>
          </w:pPr>
          <w:r w:rsidRPr="0020177B">
            <w:rPr>
              <w:rFonts w:ascii="Bitstream Vera Sans" w:hAnsi="Bitstream Vera Sans" w:cs="Arial"/>
              <w:b/>
              <w:i/>
              <w:color w:val="3366FF"/>
            </w:rPr>
            <w:t>CNPJ 03.239.043/0001-12</w:t>
          </w:r>
        </w:p>
        <w:p w:rsidR="007C1B79" w:rsidRPr="0020177B" w:rsidRDefault="007C1B79" w:rsidP="0051040D">
          <w:pPr>
            <w:pStyle w:val="Cabealho"/>
            <w:jc w:val="center"/>
            <w:rPr>
              <w:i/>
              <w:sz w:val="22"/>
              <w:szCs w:val="22"/>
            </w:rPr>
          </w:pPr>
        </w:p>
      </w:tc>
      <w:tc>
        <w:tcPr>
          <w:tcW w:w="1800" w:type="dxa"/>
          <w:vAlign w:val="center"/>
        </w:tcPr>
        <w:p w:rsidR="007C1B79" w:rsidRDefault="007C1B79" w:rsidP="00CA6F49">
          <w:pPr>
            <w:pStyle w:val="Cabealho"/>
            <w:ind w:left="-191"/>
            <w:jc w:val="center"/>
          </w:pPr>
          <w:r>
            <w:rPr>
              <w:noProof/>
            </w:rPr>
            <w:drawing>
              <wp:inline distT="0" distB="0" distL="0" distR="0" wp14:anchorId="694F594D" wp14:editId="4DABB03B">
                <wp:extent cx="1066800" cy="933450"/>
                <wp:effectExtent l="0" t="0" r="0" b="0"/>
                <wp:docPr id="10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C1B79" w:rsidRPr="00C93E8D" w:rsidRDefault="007C1B79" w:rsidP="007C4E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2EAF70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</w:abstractNum>
  <w:abstractNum w:abstractNumId="2" w15:restartNumberingAfterBreak="0">
    <w:nsid w:val="06005184"/>
    <w:multiLevelType w:val="hybridMultilevel"/>
    <w:tmpl w:val="440E2B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5FC1"/>
    <w:multiLevelType w:val="multilevel"/>
    <w:tmpl w:val="890880DC"/>
    <w:lvl w:ilvl="0">
      <w:start w:val="1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6B56B6"/>
    <w:multiLevelType w:val="multilevel"/>
    <w:tmpl w:val="7EE81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C25991"/>
    <w:multiLevelType w:val="hybridMultilevel"/>
    <w:tmpl w:val="440E2B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B3587"/>
    <w:multiLevelType w:val="multilevel"/>
    <w:tmpl w:val="992822BC"/>
    <w:lvl w:ilvl="0">
      <w:start w:val="16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92D5ED9"/>
    <w:multiLevelType w:val="multilevel"/>
    <w:tmpl w:val="CE66B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3C3471"/>
    <w:multiLevelType w:val="hybridMultilevel"/>
    <w:tmpl w:val="461CF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F6228"/>
    <w:multiLevelType w:val="hybridMultilevel"/>
    <w:tmpl w:val="CAD04C1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72E79B2"/>
    <w:multiLevelType w:val="multilevel"/>
    <w:tmpl w:val="DFE0585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96E5229"/>
    <w:multiLevelType w:val="hybridMultilevel"/>
    <w:tmpl w:val="0F7A2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43DDE"/>
    <w:multiLevelType w:val="hybridMultilevel"/>
    <w:tmpl w:val="464C5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C1E88"/>
    <w:multiLevelType w:val="multilevel"/>
    <w:tmpl w:val="7062EB1C"/>
    <w:lvl w:ilvl="0">
      <w:start w:val="1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B4077D8"/>
    <w:multiLevelType w:val="hybridMultilevel"/>
    <w:tmpl w:val="440E2B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DE28C9"/>
    <w:multiLevelType w:val="multilevel"/>
    <w:tmpl w:val="9E467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E04688"/>
    <w:multiLevelType w:val="multilevel"/>
    <w:tmpl w:val="073A96EE"/>
    <w:lvl w:ilvl="0">
      <w:start w:val="12"/>
      <w:numFmt w:val="decimal"/>
      <w:lvlText w:val="%1"/>
      <w:lvlJc w:val="left"/>
      <w:pPr>
        <w:ind w:left="1173" w:hanging="492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173" w:hanging="492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pt-PT" w:bidi="pt-PT"/>
      </w:rPr>
    </w:lvl>
    <w:lvl w:ilvl="2">
      <w:start w:val="1"/>
      <w:numFmt w:val="upperRoman"/>
      <w:lvlText w:val="%3."/>
      <w:lvlJc w:val="left"/>
      <w:pPr>
        <w:ind w:left="1284" w:hanging="185"/>
        <w:jc w:val="right"/>
      </w:pPr>
      <w:rPr>
        <w:rFonts w:ascii="Arial" w:eastAsia="Arial" w:hAnsi="Arial" w:cs="Arial" w:hint="default"/>
        <w:spacing w:val="0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3142" w:hanging="18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73" w:hanging="18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04" w:hanging="18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35" w:hanging="18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66" w:hanging="18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97" w:hanging="185"/>
      </w:pPr>
      <w:rPr>
        <w:rFonts w:hint="default"/>
        <w:lang w:val="pt-PT" w:eastAsia="pt-PT" w:bidi="pt-P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11"/>
  </w:num>
  <w:num w:numId="5">
    <w:abstractNumId w:val="9"/>
  </w:num>
  <w:num w:numId="6">
    <w:abstractNumId w:val="15"/>
  </w:num>
  <w:num w:numId="7">
    <w:abstractNumId w:val="7"/>
  </w:num>
  <w:num w:numId="8">
    <w:abstractNumId w:val="4"/>
  </w:num>
  <w:num w:numId="9">
    <w:abstractNumId w:val="8"/>
  </w:num>
  <w:num w:numId="10">
    <w:abstractNumId w:val="12"/>
  </w:num>
  <w:num w:numId="11">
    <w:abstractNumId w:val="5"/>
  </w:num>
  <w:num w:numId="12">
    <w:abstractNumId w:val="2"/>
  </w:num>
  <w:num w:numId="13">
    <w:abstractNumId w:val="14"/>
  </w:num>
  <w:num w:numId="14">
    <w:abstractNumId w:val="16"/>
  </w:num>
  <w:num w:numId="15">
    <w:abstractNumId w:val="3"/>
  </w:num>
  <w:num w:numId="16">
    <w:abstractNumId w:val="13"/>
  </w:num>
  <w:num w:numId="1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34b1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B79"/>
    <w:rsid w:val="00001C95"/>
    <w:rsid w:val="000042DC"/>
    <w:rsid w:val="000045BA"/>
    <w:rsid w:val="00006079"/>
    <w:rsid w:val="00011014"/>
    <w:rsid w:val="00012D46"/>
    <w:rsid w:val="00014DDC"/>
    <w:rsid w:val="00017B61"/>
    <w:rsid w:val="00024DAB"/>
    <w:rsid w:val="00033419"/>
    <w:rsid w:val="000336CB"/>
    <w:rsid w:val="000401E0"/>
    <w:rsid w:val="00040E1D"/>
    <w:rsid w:val="00044A5A"/>
    <w:rsid w:val="00044FB6"/>
    <w:rsid w:val="00046205"/>
    <w:rsid w:val="000503F4"/>
    <w:rsid w:val="000509A6"/>
    <w:rsid w:val="00051558"/>
    <w:rsid w:val="00052787"/>
    <w:rsid w:val="000528CF"/>
    <w:rsid w:val="000538FA"/>
    <w:rsid w:val="00057DCE"/>
    <w:rsid w:val="00062DCA"/>
    <w:rsid w:val="00063565"/>
    <w:rsid w:val="000657B0"/>
    <w:rsid w:val="00065A69"/>
    <w:rsid w:val="00066BCF"/>
    <w:rsid w:val="00077BE9"/>
    <w:rsid w:val="00080784"/>
    <w:rsid w:val="000807AC"/>
    <w:rsid w:val="00081CBA"/>
    <w:rsid w:val="00082290"/>
    <w:rsid w:val="00082560"/>
    <w:rsid w:val="000856DD"/>
    <w:rsid w:val="00086DF4"/>
    <w:rsid w:val="00086F41"/>
    <w:rsid w:val="000929A0"/>
    <w:rsid w:val="00092C17"/>
    <w:rsid w:val="0009531A"/>
    <w:rsid w:val="0009770C"/>
    <w:rsid w:val="000A13E5"/>
    <w:rsid w:val="000A3E0A"/>
    <w:rsid w:val="000A45D2"/>
    <w:rsid w:val="000A50C7"/>
    <w:rsid w:val="000A72C9"/>
    <w:rsid w:val="000B006D"/>
    <w:rsid w:val="000B0CCD"/>
    <w:rsid w:val="000B32B6"/>
    <w:rsid w:val="000B3977"/>
    <w:rsid w:val="000B5A3E"/>
    <w:rsid w:val="000B710F"/>
    <w:rsid w:val="000B7575"/>
    <w:rsid w:val="000C045C"/>
    <w:rsid w:val="000C0E43"/>
    <w:rsid w:val="000C0EAC"/>
    <w:rsid w:val="000C11F7"/>
    <w:rsid w:val="000C15B0"/>
    <w:rsid w:val="000C27E4"/>
    <w:rsid w:val="000C4087"/>
    <w:rsid w:val="000C4BCF"/>
    <w:rsid w:val="000C558C"/>
    <w:rsid w:val="000C782E"/>
    <w:rsid w:val="000D00C3"/>
    <w:rsid w:val="000D37EF"/>
    <w:rsid w:val="000D433F"/>
    <w:rsid w:val="000E09DB"/>
    <w:rsid w:val="000E16A7"/>
    <w:rsid w:val="000E2247"/>
    <w:rsid w:val="000E290F"/>
    <w:rsid w:val="000E4498"/>
    <w:rsid w:val="000F4244"/>
    <w:rsid w:val="000F4483"/>
    <w:rsid w:val="000F6E5F"/>
    <w:rsid w:val="000F758F"/>
    <w:rsid w:val="00100A73"/>
    <w:rsid w:val="00101EF6"/>
    <w:rsid w:val="00102967"/>
    <w:rsid w:val="001129AC"/>
    <w:rsid w:val="00113DE9"/>
    <w:rsid w:val="00116D9E"/>
    <w:rsid w:val="0011771B"/>
    <w:rsid w:val="0012135D"/>
    <w:rsid w:val="00122B93"/>
    <w:rsid w:val="001243ED"/>
    <w:rsid w:val="0012532D"/>
    <w:rsid w:val="00125D5D"/>
    <w:rsid w:val="00130ACE"/>
    <w:rsid w:val="00134C9A"/>
    <w:rsid w:val="00140133"/>
    <w:rsid w:val="00145FA4"/>
    <w:rsid w:val="00147058"/>
    <w:rsid w:val="00155E7B"/>
    <w:rsid w:val="00160B3D"/>
    <w:rsid w:val="00164797"/>
    <w:rsid w:val="00164C18"/>
    <w:rsid w:val="0016591C"/>
    <w:rsid w:val="00172BE0"/>
    <w:rsid w:val="00172CAE"/>
    <w:rsid w:val="00174086"/>
    <w:rsid w:val="00177B13"/>
    <w:rsid w:val="0018117B"/>
    <w:rsid w:val="0018334A"/>
    <w:rsid w:val="001861F0"/>
    <w:rsid w:val="00187E85"/>
    <w:rsid w:val="00191C66"/>
    <w:rsid w:val="001929ED"/>
    <w:rsid w:val="00192C0D"/>
    <w:rsid w:val="001946A0"/>
    <w:rsid w:val="0019476C"/>
    <w:rsid w:val="001959CA"/>
    <w:rsid w:val="001A3E03"/>
    <w:rsid w:val="001A51B5"/>
    <w:rsid w:val="001A6C9F"/>
    <w:rsid w:val="001B0864"/>
    <w:rsid w:val="001B235F"/>
    <w:rsid w:val="001B3465"/>
    <w:rsid w:val="001B369F"/>
    <w:rsid w:val="001B45B7"/>
    <w:rsid w:val="001B5EA7"/>
    <w:rsid w:val="001B617C"/>
    <w:rsid w:val="001B75EF"/>
    <w:rsid w:val="001C02DE"/>
    <w:rsid w:val="001C187D"/>
    <w:rsid w:val="001C1EDB"/>
    <w:rsid w:val="001C3E8E"/>
    <w:rsid w:val="001C7A29"/>
    <w:rsid w:val="001D0310"/>
    <w:rsid w:val="001D0444"/>
    <w:rsid w:val="001D0C12"/>
    <w:rsid w:val="001D24DF"/>
    <w:rsid w:val="001D2952"/>
    <w:rsid w:val="001D39B9"/>
    <w:rsid w:val="001E2379"/>
    <w:rsid w:val="001E3EDF"/>
    <w:rsid w:val="001F01FB"/>
    <w:rsid w:val="001F1244"/>
    <w:rsid w:val="001F17D7"/>
    <w:rsid w:val="001F3242"/>
    <w:rsid w:val="001F4F37"/>
    <w:rsid w:val="001F6012"/>
    <w:rsid w:val="001F622D"/>
    <w:rsid w:val="001F6825"/>
    <w:rsid w:val="00200914"/>
    <w:rsid w:val="0020177B"/>
    <w:rsid w:val="00201BD0"/>
    <w:rsid w:val="00201C6C"/>
    <w:rsid w:val="002020B0"/>
    <w:rsid w:val="002037EA"/>
    <w:rsid w:val="00205365"/>
    <w:rsid w:val="002104B1"/>
    <w:rsid w:val="00212609"/>
    <w:rsid w:val="002144F5"/>
    <w:rsid w:val="002205AF"/>
    <w:rsid w:val="00223415"/>
    <w:rsid w:val="002245EE"/>
    <w:rsid w:val="00226863"/>
    <w:rsid w:val="0022722D"/>
    <w:rsid w:val="00230245"/>
    <w:rsid w:val="002333FA"/>
    <w:rsid w:val="00233719"/>
    <w:rsid w:val="00233E8C"/>
    <w:rsid w:val="002346B9"/>
    <w:rsid w:val="00234DCD"/>
    <w:rsid w:val="00234E30"/>
    <w:rsid w:val="0024018B"/>
    <w:rsid w:val="00243DEA"/>
    <w:rsid w:val="00245834"/>
    <w:rsid w:val="00246CC5"/>
    <w:rsid w:val="00251E88"/>
    <w:rsid w:val="00256656"/>
    <w:rsid w:val="0026037C"/>
    <w:rsid w:val="0027008C"/>
    <w:rsid w:val="0027249B"/>
    <w:rsid w:val="00276499"/>
    <w:rsid w:val="00276A08"/>
    <w:rsid w:val="00281C85"/>
    <w:rsid w:val="00281FE4"/>
    <w:rsid w:val="002854F7"/>
    <w:rsid w:val="00287FD5"/>
    <w:rsid w:val="00293EBE"/>
    <w:rsid w:val="002968B3"/>
    <w:rsid w:val="00297518"/>
    <w:rsid w:val="002A3892"/>
    <w:rsid w:val="002A409A"/>
    <w:rsid w:val="002A5248"/>
    <w:rsid w:val="002A5270"/>
    <w:rsid w:val="002A57AA"/>
    <w:rsid w:val="002A61DE"/>
    <w:rsid w:val="002B04A2"/>
    <w:rsid w:val="002B359B"/>
    <w:rsid w:val="002B3B16"/>
    <w:rsid w:val="002B7DF1"/>
    <w:rsid w:val="002C107E"/>
    <w:rsid w:val="002C2197"/>
    <w:rsid w:val="002C5374"/>
    <w:rsid w:val="002E0FE1"/>
    <w:rsid w:val="002E259C"/>
    <w:rsid w:val="002E4993"/>
    <w:rsid w:val="002E4F03"/>
    <w:rsid w:val="002E4FDB"/>
    <w:rsid w:val="002E50EA"/>
    <w:rsid w:val="002F5625"/>
    <w:rsid w:val="002F76C0"/>
    <w:rsid w:val="003019FA"/>
    <w:rsid w:val="003059B3"/>
    <w:rsid w:val="0030690C"/>
    <w:rsid w:val="00306E75"/>
    <w:rsid w:val="003074E1"/>
    <w:rsid w:val="00307D03"/>
    <w:rsid w:val="00311448"/>
    <w:rsid w:val="0031212E"/>
    <w:rsid w:val="003131E8"/>
    <w:rsid w:val="00313C7A"/>
    <w:rsid w:val="00324959"/>
    <w:rsid w:val="00327F0E"/>
    <w:rsid w:val="00331792"/>
    <w:rsid w:val="00331D1F"/>
    <w:rsid w:val="00332FF8"/>
    <w:rsid w:val="00333780"/>
    <w:rsid w:val="00336D76"/>
    <w:rsid w:val="00337D1E"/>
    <w:rsid w:val="00337FEE"/>
    <w:rsid w:val="0034117F"/>
    <w:rsid w:val="003441EA"/>
    <w:rsid w:val="00344AF5"/>
    <w:rsid w:val="00344D9F"/>
    <w:rsid w:val="00347BB8"/>
    <w:rsid w:val="003509DD"/>
    <w:rsid w:val="00350E95"/>
    <w:rsid w:val="0035159F"/>
    <w:rsid w:val="00351BAB"/>
    <w:rsid w:val="003529E9"/>
    <w:rsid w:val="00353898"/>
    <w:rsid w:val="003566BD"/>
    <w:rsid w:val="003575AD"/>
    <w:rsid w:val="00361447"/>
    <w:rsid w:val="00362629"/>
    <w:rsid w:val="00364BCD"/>
    <w:rsid w:val="0036790D"/>
    <w:rsid w:val="003702B7"/>
    <w:rsid w:val="00371A09"/>
    <w:rsid w:val="003730F8"/>
    <w:rsid w:val="00376B8C"/>
    <w:rsid w:val="00377630"/>
    <w:rsid w:val="00377F33"/>
    <w:rsid w:val="003879D6"/>
    <w:rsid w:val="003924CC"/>
    <w:rsid w:val="003944FE"/>
    <w:rsid w:val="00394994"/>
    <w:rsid w:val="003969D6"/>
    <w:rsid w:val="00396A48"/>
    <w:rsid w:val="00397953"/>
    <w:rsid w:val="003979BE"/>
    <w:rsid w:val="003A1418"/>
    <w:rsid w:val="003A4060"/>
    <w:rsid w:val="003A466E"/>
    <w:rsid w:val="003A4C94"/>
    <w:rsid w:val="003A5127"/>
    <w:rsid w:val="003A72B7"/>
    <w:rsid w:val="003B2FCF"/>
    <w:rsid w:val="003B3C52"/>
    <w:rsid w:val="003B4052"/>
    <w:rsid w:val="003B4A40"/>
    <w:rsid w:val="003B5A7A"/>
    <w:rsid w:val="003C0757"/>
    <w:rsid w:val="003C558C"/>
    <w:rsid w:val="003C66A8"/>
    <w:rsid w:val="003C6AF2"/>
    <w:rsid w:val="003D628E"/>
    <w:rsid w:val="003E04EB"/>
    <w:rsid w:val="003E38C9"/>
    <w:rsid w:val="003E6D84"/>
    <w:rsid w:val="003E793C"/>
    <w:rsid w:val="003E7C96"/>
    <w:rsid w:val="003F08F3"/>
    <w:rsid w:val="003F1786"/>
    <w:rsid w:val="003F1F80"/>
    <w:rsid w:val="003F2869"/>
    <w:rsid w:val="003F2E44"/>
    <w:rsid w:val="003F55E7"/>
    <w:rsid w:val="003F65C7"/>
    <w:rsid w:val="003F6631"/>
    <w:rsid w:val="003F786D"/>
    <w:rsid w:val="00400471"/>
    <w:rsid w:val="0040115C"/>
    <w:rsid w:val="004040E6"/>
    <w:rsid w:val="00410F4A"/>
    <w:rsid w:val="0041367E"/>
    <w:rsid w:val="0041516E"/>
    <w:rsid w:val="00424794"/>
    <w:rsid w:val="004369D4"/>
    <w:rsid w:val="00437105"/>
    <w:rsid w:val="004403DB"/>
    <w:rsid w:val="00442B51"/>
    <w:rsid w:val="00444144"/>
    <w:rsid w:val="00445913"/>
    <w:rsid w:val="00446386"/>
    <w:rsid w:val="0044686D"/>
    <w:rsid w:val="004479A1"/>
    <w:rsid w:val="00454199"/>
    <w:rsid w:val="00456DE4"/>
    <w:rsid w:val="00457EC3"/>
    <w:rsid w:val="00462C3F"/>
    <w:rsid w:val="00466594"/>
    <w:rsid w:val="00467863"/>
    <w:rsid w:val="0047101E"/>
    <w:rsid w:val="00475FB3"/>
    <w:rsid w:val="00476803"/>
    <w:rsid w:val="0047761D"/>
    <w:rsid w:val="004779DA"/>
    <w:rsid w:val="00477A95"/>
    <w:rsid w:val="00477AC7"/>
    <w:rsid w:val="00483784"/>
    <w:rsid w:val="00485A81"/>
    <w:rsid w:val="00485CA0"/>
    <w:rsid w:val="00493191"/>
    <w:rsid w:val="00497476"/>
    <w:rsid w:val="00497500"/>
    <w:rsid w:val="00497793"/>
    <w:rsid w:val="004A21D1"/>
    <w:rsid w:val="004B0211"/>
    <w:rsid w:val="004B0C29"/>
    <w:rsid w:val="004B572B"/>
    <w:rsid w:val="004B74CA"/>
    <w:rsid w:val="004C379A"/>
    <w:rsid w:val="004C7E16"/>
    <w:rsid w:val="004D3656"/>
    <w:rsid w:val="004E11C1"/>
    <w:rsid w:val="004E120C"/>
    <w:rsid w:val="004E2C45"/>
    <w:rsid w:val="004E5CD5"/>
    <w:rsid w:val="004E5D54"/>
    <w:rsid w:val="004E5FF5"/>
    <w:rsid w:val="004E657D"/>
    <w:rsid w:val="004E712B"/>
    <w:rsid w:val="004F2945"/>
    <w:rsid w:val="004F5958"/>
    <w:rsid w:val="004F6525"/>
    <w:rsid w:val="004F761D"/>
    <w:rsid w:val="00503578"/>
    <w:rsid w:val="005039FE"/>
    <w:rsid w:val="005043F2"/>
    <w:rsid w:val="0051040D"/>
    <w:rsid w:val="005139B0"/>
    <w:rsid w:val="005164E9"/>
    <w:rsid w:val="00517ADE"/>
    <w:rsid w:val="00522D25"/>
    <w:rsid w:val="0052447B"/>
    <w:rsid w:val="00525229"/>
    <w:rsid w:val="00530969"/>
    <w:rsid w:val="00531B56"/>
    <w:rsid w:val="005332AF"/>
    <w:rsid w:val="00535616"/>
    <w:rsid w:val="00535AF9"/>
    <w:rsid w:val="00535E9A"/>
    <w:rsid w:val="0053658F"/>
    <w:rsid w:val="00536FBA"/>
    <w:rsid w:val="005373DB"/>
    <w:rsid w:val="00541553"/>
    <w:rsid w:val="00544F11"/>
    <w:rsid w:val="0054612C"/>
    <w:rsid w:val="0055328F"/>
    <w:rsid w:val="005573D4"/>
    <w:rsid w:val="00557E97"/>
    <w:rsid w:val="005644E3"/>
    <w:rsid w:val="00571279"/>
    <w:rsid w:val="005721BE"/>
    <w:rsid w:val="00574667"/>
    <w:rsid w:val="005748B5"/>
    <w:rsid w:val="005749DF"/>
    <w:rsid w:val="005751A4"/>
    <w:rsid w:val="005826D8"/>
    <w:rsid w:val="00584A63"/>
    <w:rsid w:val="00587032"/>
    <w:rsid w:val="00587FEE"/>
    <w:rsid w:val="00591148"/>
    <w:rsid w:val="005914A5"/>
    <w:rsid w:val="0059201C"/>
    <w:rsid w:val="005951F2"/>
    <w:rsid w:val="00597639"/>
    <w:rsid w:val="005A1B28"/>
    <w:rsid w:val="005A2EA5"/>
    <w:rsid w:val="005A4767"/>
    <w:rsid w:val="005B10DA"/>
    <w:rsid w:val="005B1792"/>
    <w:rsid w:val="005B66AE"/>
    <w:rsid w:val="005B6F08"/>
    <w:rsid w:val="005C1C2E"/>
    <w:rsid w:val="005C3EE8"/>
    <w:rsid w:val="005D1759"/>
    <w:rsid w:val="005D3374"/>
    <w:rsid w:val="005D35FD"/>
    <w:rsid w:val="005D4437"/>
    <w:rsid w:val="005D467F"/>
    <w:rsid w:val="005D4FB3"/>
    <w:rsid w:val="005D714E"/>
    <w:rsid w:val="005D7A0B"/>
    <w:rsid w:val="005F1433"/>
    <w:rsid w:val="005F2E65"/>
    <w:rsid w:val="005F6947"/>
    <w:rsid w:val="005F6F53"/>
    <w:rsid w:val="005F6FF5"/>
    <w:rsid w:val="00601193"/>
    <w:rsid w:val="0060146A"/>
    <w:rsid w:val="006036FA"/>
    <w:rsid w:val="00610B5B"/>
    <w:rsid w:val="006140FD"/>
    <w:rsid w:val="0061419C"/>
    <w:rsid w:val="006167C9"/>
    <w:rsid w:val="00617FF9"/>
    <w:rsid w:val="00621A13"/>
    <w:rsid w:val="00621AC8"/>
    <w:rsid w:val="00621EB9"/>
    <w:rsid w:val="00624DA7"/>
    <w:rsid w:val="006278E3"/>
    <w:rsid w:val="00635FAD"/>
    <w:rsid w:val="0063619F"/>
    <w:rsid w:val="006365F3"/>
    <w:rsid w:val="006371C7"/>
    <w:rsid w:val="00637D3C"/>
    <w:rsid w:val="0064014D"/>
    <w:rsid w:val="00640BDC"/>
    <w:rsid w:val="00650364"/>
    <w:rsid w:val="0065151E"/>
    <w:rsid w:val="00651BBD"/>
    <w:rsid w:val="006520EC"/>
    <w:rsid w:val="00652801"/>
    <w:rsid w:val="006549E3"/>
    <w:rsid w:val="0065645D"/>
    <w:rsid w:val="00670E78"/>
    <w:rsid w:val="00670FDC"/>
    <w:rsid w:val="00675EB5"/>
    <w:rsid w:val="006762E6"/>
    <w:rsid w:val="0067643B"/>
    <w:rsid w:val="00680499"/>
    <w:rsid w:val="006818D8"/>
    <w:rsid w:val="0068199D"/>
    <w:rsid w:val="00682370"/>
    <w:rsid w:val="006847A1"/>
    <w:rsid w:val="00687E93"/>
    <w:rsid w:val="006903AA"/>
    <w:rsid w:val="00691B2F"/>
    <w:rsid w:val="006A1ABC"/>
    <w:rsid w:val="006A1FE9"/>
    <w:rsid w:val="006A5582"/>
    <w:rsid w:val="006B2093"/>
    <w:rsid w:val="006C1DCC"/>
    <w:rsid w:val="006C1F3D"/>
    <w:rsid w:val="006C257F"/>
    <w:rsid w:val="006C51CE"/>
    <w:rsid w:val="006C7726"/>
    <w:rsid w:val="006C782A"/>
    <w:rsid w:val="006D1CB0"/>
    <w:rsid w:val="006D3392"/>
    <w:rsid w:val="006D48AA"/>
    <w:rsid w:val="006D7A08"/>
    <w:rsid w:val="006E0273"/>
    <w:rsid w:val="006E2C6D"/>
    <w:rsid w:val="006E51C9"/>
    <w:rsid w:val="006F2FFE"/>
    <w:rsid w:val="0070107B"/>
    <w:rsid w:val="00703124"/>
    <w:rsid w:val="007047C4"/>
    <w:rsid w:val="007050F6"/>
    <w:rsid w:val="0070692A"/>
    <w:rsid w:val="0071199A"/>
    <w:rsid w:val="00713B7C"/>
    <w:rsid w:val="00721817"/>
    <w:rsid w:val="00722DC2"/>
    <w:rsid w:val="00724C65"/>
    <w:rsid w:val="00724D53"/>
    <w:rsid w:val="007269CB"/>
    <w:rsid w:val="007278EE"/>
    <w:rsid w:val="007343D1"/>
    <w:rsid w:val="0073440B"/>
    <w:rsid w:val="00734533"/>
    <w:rsid w:val="007352D1"/>
    <w:rsid w:val="0074312B"/>
    <w:rsid w:val="00743310"/>
    <w:rsid w:val="00750C78"/>
    <w:rsid w:val="00756837"/>
    <w:rsid w:val="0075700C"/>
    <w:rsid w:val="00761534"/>
    <w:rsid w:val="00767047"/>
    <w:rsid w:val="0077008C"/>
    <w:rsid w:val="00770173"/>
    <w:rsid w:val="00770230"/>
    <w:rsid w:val="00776F11"/>
    <w:rsid w:val="007839AE"/>
    <w:rsid w:val="00791742"/>
    <w:rsid w:val="0079338A"/>
    <w:rsid w:val="00793736"/>
    <w:rsid w:val="00794BC1"/>
    <w:rsid w:val="00794D03"/>
    <w:rsid w:val="007955F8"/>
    <w:rsid w:val="007962D9"/>
    <w:rsid w:val="007A3FD2"/>
    <w:rsid w:val="007B11FD"/>
    <w:rsid w:val="007B1445"/>
    <w:rsid w:val="007B22DE"/>
    <w:rsid w:val="007B3C83"/>
    <w:rsid w:val="007B62A4"/>
    <w:rsid w:val="007B7456"/>
    <w:rsid w:val="007C199B"/>
    <w:rsid w:val="007C1B79"/>
    <w:rsid w:val="007C1C3B"/>
    <w:rsid w:val="007C2134"/>
    <w:rsid w:val="007C36EF"/>
    <w:rsid w:val="007C4EFD"/>
    <w:rsid w:val="007D1326"/>
    <w:rsid w:val="007D1329"/>
    <w:rsid w:val="007D15FA"/>
    <w:rsid w:val="007D3D04"/>
    <w:rsid w:val="007D75AE"/>
    <w:rsid w:val="007E0ADA"/>
    <w:rsid w:val="007E3143"/>
    <w:rsid w:val="007E3E12"/>
    <w:rsid w:val="007E6935"/>
    <w:rsid w:val="007F4361"/>
    <w:rsid w:val="007F7F86"/>
    <w:rsid w:val="00800F3E"/>
    <w:rsid w:val="00801F1A"/>
    <w:rsid w:val="00803CBF"/>
    <w:rsid w:val="00806188"/>
    <w:rsid w:val="008104C8"/>
    <w:rsid w:val="00810F4F"/>
    <w:rsid w:val="008115CA"/>
    <w:rsid w:val="00812D2C"/>
    <w:rsid w:val="00812D6B"/>
    <w:rsid w:val="00814958"/>
    <w:rsid w:val="00817A56"/>
    <w:rsid w:val="00817F74"/>
    <w:rsid w:val="00825B1B"/>
    <w:rsid w:val="00825F25"/>
    <w:rsid w:val="00827C3A"/>
    <w:rsid w:val="0083167B"/>
    <w:rsid w:val="00831E20"/>
    <w:rsid w:val="00832D65"/>
    <w:rsid w:val="00837BCF"/>
    <w:rsid w:val="00842E7C"/>
    <w:rsid w:val="008472C0"/>
    <w:rsid w:val="0084742F"/>
    <w:rsid w:val="00852E37"/>
    <w:rsid w:val="00853950"/>
    <w:rsid w:val="00854B95"/>
    <w:rsid w:val="00856D22"/>
    <w:rsid w:val="00857D89"/>
    <w:rsid w:val="0086036C"/>
    <w:rsid w:val="00860C5D"/>
    <w:rsid w:val="00861528"/>
    <w:rsid w:val="008631A8"/>
    <w:rsid w:val="00866144"/>
    <w:rsid w:val="0087271A"/>
    <w:rsid w:val="00873269"/>
    <w:rsid w:val="00875322"/>
    <w:rsid w:val="00876077"/>
    <w:rsid w:val="00877D3B"/>
    <w:rsid w:val="00877DB1"/>
    <w:rsid w:val="008824D6"/>
    <w:rsid w:val="00882698"/>
    <w:rsid w:val="00883577"/>
    <w:rsid w:val="00886E1A"/>
    <w:rsid w:val="0089079E"/>
    <w:rsid w:val="00896CA0"/>
    <w:rsid w:val="008A0E10"/>
    <w:rsid w:val="008A3106"/>
    <w:rsid w:val="008A3B37"/>
    <w:rsid w:val="008A58D8"/>
    <w:rsid w:val="008B303C"/>
    <w:rsid w:val="008B7DCA"/>
    <w:rsid w:val="008C0780"/>
    <w:rsid w:val="008C22D7"/>
    <w:rsid w:val="008C2512"/>
    <w:rsid w:val="008C47B0"/>
    <w:rsid w:val="008C5F99"/>
    <w:rsid w:val="008D0977"/>
    <w:rsid w:val="008D46F7"/>
    <w:rsid w:val="008D47E3"/>
    <w:rsid w:val="008D5B40"/>
    <w:rsid w:val="008E1000"/>
    <w:rsid w:val="008E20CC"/>
    <w:rsid w:val="008E41FE"/>
    <w:rsid w:val="008E6603"/>
    <w:rsid w:val="008E707B"/>
    <w:rsid w:val="008E7924"/>
    <w:rsid w:val="008E7D45"/>
    <w:rsid w:val="008F227F"/>
    <w:rsid w:val="008F3423"/>
    <w:rsid w:val="008F4C4A"/>
    <w:rsid w:val="008F54BF"/>
    <w:rsid w:val="008F6663"/>
    <w:rsid w:val="008F7FBD"/>
    <w:rsid w:val="0090007B"/>
    <w:rsid w:val="009008A9"/>
    <w:rsid w:val="009029F0"/>
    <w:rsid w:val="00904EDB"/>
    <w:rsid w:val="009058D6"/>
    <w:rsid w:val="009104AA"/>
    <w:rsid w:val="0091090C"/>
    <w:rsid w:val="0091356B"/>
    <w:rsid w:val="0091569F"/>
    <w:rsid w:val="009158EC"/>
    <w:rsid w:val="00916AAA"/>
    <w:rsid w:val="009202EF"/>
    <w:rsid w:val="00920934"/>
    <w:rsid w:val="00920DEE"/>
    <w:rsid w:val="009231C5"/>
    <w:rsid w:val="0092445F"/>
    <w:rsid w:val="0092446B"/>
    <w:rsid w:val="00927706"/>
    <w:rsid w:val="00927F73"/>
    <w:rsid w:val="009320D6"/>
    <w:rsid w:val="0093230E"/>
    <w:rsid w:val="00932862"/>
    <w:rsid w:val="0093367C"/>
    <w:rsid w:val="00933684"/>
    <w:rsid w:val="009347D3"/>
    <w:rsid w:val="00936721"/>
    <w:rsid w:val="00945A1B"/>
    <w:rsid w:val="0094662D"/>
    <w:rsid w:val="0094766C"/>
    <w:rsid w:val="00951282"/>
    <w:rsid w:val="0095203E"/>
    <w:rsid w:val="009529B4"/>
    <w:rsid w:val="00953DAA"/>
    <w:rsid w:val="00954163"/>
    <w:rsid w:val="00956960"/>
    <w:rsid w:val="00957E32"/>
    <w:rsid w:val="0096055E"/>
    <w:rsid w:val="009700C6"/>
    <w:rsid w:val="009715C9"/>
    <w:rsid w:val="009725C0"/>
    <w:rsid w:val="00972D01"/>
    <w:rsid w:val="00974215"/>
    <w:rsid w:val="00976C70"/>
    <w:rsid w:val="0098191D"/>
    <w:rsid w:val="00994BFD"/>
    <w:rsid w:val="009952C1"/>
    <w:rsid w:val="0099711A"/>
    <w:rsid w:val="009A0670"/>
    <w:rsid w:val="009A1ED4"/>
    <w:rsid w:val="009A4059"/>
    <w:rsid w:val="009A5046"/>
    <w:rsid w:val="009A51A9"/>
    <w:rsid w:val="009B1650"/>
    <w:rsid w:val="009B4D6F"/>
    <w:rsid w:val="009C22FE"/>
    <w:rsid w:val="009C7DD7"/>
    <w:rsid w:val="009D72A7"/>
    <w:rsid w:val="009E4575"/>
    <w:rsid w:val="009E5AE8"/>
    <w:rsid w:val="009E7326"/>
    <w:rsid w:val="009F017A"/>
    <w:rsid w:val="009F054B"/>
    <w:rsid w:val="009F0B23"/>
    <w:rsid w:val="009F18B8"/>
    <w:rsid w:val="009F2606"/>
    <w:rsid w:val="009F4938"/>
    <w:rsid w:val="009F4D29"/>
    <w:rsid w:val="00A001D7"/>
    <w:rsid w:val="00A01517"/>
    <w:rsid w:val="00A0381A"/>
    <w:rsid w:val="00A041DF"/>
    <w:rsid w:val="00A04E84"/>
    <w:rsid w:val="00A057BB"/>
    <w:rsid w:val="00A13F5E"/>
    <w:rsid w:val="00A16CFE"/>
    <w:rsid w:val="00A17B7D"/>
    <w:rsid w:val="00A207BA"/>
    <w:rsid w:val="00A23E48"/>
    <w:rsid w:val="00A2455F"/>
    <w:rsid w:val="00A25F94"/>
    <w:rsid w:val="00A32894"/>
    <w:rsid w:val="00A34906"/>
    <w:rsid w:val="00A35300"/>
    <w:rsid w:val="00A361D2"/>
    <w:rsid w:val="00A373DD"/>
    <w:rsid w:val="00A4145F"/>
    <w:rsid w:val="00A414F2"/>
    <w:rsid w:val="00A41600"/>
    <w:rsid w:val="00A44827"/>
    <w:rsid w:val="00A4721E"/>
    <w:rsid w:val="00A4739D"/>
    <w:rsid w:val="00A4751B"/>
    <w:rsid w:val="00A47ACC"/>
    <w:rsid w:val="00A52781"/>
    <w:rsid w:val="00A52AFB"/>
    <w:rsid w:val="00A5475B"/>
    <w:rsid w:val="00A55979"/>
    <w:rsid w:val="00A60118"/>
    <w:rsid w:val="00A610D3"/>
    <w:rsid w:val="00A62183"/>
    <w:rsid w:val="00A6771D"/>
    <w:rsid w:val="00A7232F"/>
    <w:rsid w:val="00A766D7"/>
    <w:rsid w:val="00A77422"/>
    <w:rsid w:val="00A8131B"/>
    <w:rsid w:val="00A827BC"/>
    <w:rsid w:val="00A82C27"/>
    <w:rsid w:val="00A85D08"/>
    <w:rsid w:val="00A85D0C"/>
    <w:rsid w:val="00A9508F"/>
    <w:rsid w:val="00A9661F"/>
    <w:rsid w:val="00AA04EB"/>
    <w:rsid w:val="00AA1402"/>
    <w:rsid w:val="00AA2963"/>
    <w:rsid w:val="00AA31FC"/>
    <w:rsid w:val="00AA3A26"/>
    <w:rsid w:val="00AA3D8A"/>
    <w:rsid w:val="00AA5209"/>
    <w:rsid w:val="00AB2CFF"/>
    <w:rsid w:val="00AB4175"/>
    <w:rsid w:val="00AB7D31"/>
    <w:rsid w:val="00AC037A"/>
    <w:rsid w:val="00AC4430"/>
    <w:rsid w:val="00AC6E93"/>
    <w:rsid w:val="00AD1453"/>
    <w:rsid w:val="00AD6AE2"/>
    <w:rsid w:val="00AE039A"/>
    <w:rsid w:val="00AE03AF"/>
    <w:rsid w:val="00AE191B"/>
    <w:rsid w:val="00AE1E05"/>
    <w:rsid w:val="00AE3320"/>
    <w:rsid w:val="00AE4E6B"/>
    <w:rsid w:val="00AE72C2"/>
    <w:rsid w:val="00AF1F7A"/>
    <w:rsid w:val="00AF22F6"/>
    <w:rsid w:val="00AF2D10"/>
    <w:rsid w:val="00AF5232"/>
    <w:rsid w:val="00B00C34"/>
    <w:rsid w:val="00B02ABD"/>
    <w:rsid w:val="00B047E0"/>
    <w:rsid w:val="00B105BE"/>
    <w:rsid w:val="00B10B9B"/>
    <w:rsid w:val="00B1322A"/>
    <w:rsid w:val="00B15F2A"/>
    <w:rsid w:val="00B1767F"/>
    <w:rsid w:val="00B238ED"/>
    <w:rsid w:val="00B255E3"/>
    <w:rsid w:val="00B27528"/>
    <w:rsid w:val="00B27FA4"/>
    <w:rsid w:val="00B30878"/>
    <w:rsid w:val="00B32C3B"/>
    <w:rsid w:val="00B33296"/>
    <w:rsid w:val="00B345A7"/>
    <w:rsid w:val="00B34C05"/>
    <w:rsid w:val="00B34D05"/>
    <w:rsid w:val="00B35664"/>
    <w:rsid w:val="00B37673"/>
    <w:rsid w:val="00B37F39"/>
    <w:rsid w:val="00B417CF"/>
    <w:rsid w:val="00B41C54"/>
    <w:rsid w:val="00B427B4"/>
    <w:rsid w:val="00B43EF1"/>
    <w:rsid w:val="00B445EA"/>
    <w:rsid w:val="00B4551D"/>
    <w:rsid w:val="00B457BF"/>
    <w:rsid w:val="00B473BF"/>
    <w:rsid w:val="00B50659"/>
    <w:rsid w:val="00B50D66"/>
    <w:rsid w:val="00B523CA"/>
    <w:rsid w:val="00B54808"/>
    <w:rsid w:val="00B55880"/>
    <w:rsid w:val="00B569D8"/>
    <w:rsid w:val="00B63E9F"/>
    <w:rsid w:val="00B671BC"/>
    <w:rsid w:val="00B677A2"/>
    <w:rsid w:val="00B70700"/>
    <w:rsid w:val="00B717B3"/>
    <w:rsid w:val="00B71995"/>
    <w:rsid w:val="00B73101"/>
    <w:rsid w:val="00B73A82"/>
    <w:rsid w:val="00B73AD0"/>
    <w:rsid w:val="00B803DC"/>
    <w:rsid w:val="00B81BC5"/>
    <w:rsid w:val="00B8208C"/>
    <w:rsid w:val="00B835B3"/>
    <w:rsid w:val="00B844D1"/>
    <w:rsid w:val="00B8454D"/>
    <w:rsid w:val="00B859DE"/>
    <w:rsid w:val="00B85D53"/>
    <w:rsid w:val="00B91D4F"/>
    <w:rsid w:val="00B962D6"/>
    <w:rsid w:val="00B97F58"/>
    <w:rsid w:val="00BA02B9"/>
    <w:rsid w:val="00BA0D40"/>
    <w:rsid w:val="00BA1AD5"/>
    <w:rsid w:val="00BA2D9A"/>
    <w:rsid w:val="00BA3F51"/>
    <w:rsid w:val="00BA71AE"/>
    <w:rsid w:val="00BB33E2"/>
    <w:rsid w:val="00BB46E5"/>
    <w:rsid w:val="00BB6C5A"/>
    <w:rsid w:val="00BB7208"/>
    <w:rsid w:val="00BC0155"/>
    <w:rsid w:val="00BC39D9"/>
    <w:rsid w:val="00BC3BC9"/>
    <w:rsid w:val="00BC4116"/>
    <w:rsid w:val="00BC47E6"/>
    <w:rsid w:val="00BC64DA"/>
    <w:rsid w:val="00BC658C"/>
    <w:rsid w:val="00BD0AFF"/>
    <w:rsid w:val="00BD12C0"/>
    <w:rsid w:val="00BD167D"/>
    <w:rsid w:val="00BD1956"/>
    <w:rsid w:val="00BD4856"/>
    <w:rsid w:val="00BD489E"/>
    <w:rsid w:val="00BD4E6B"/>
    <w:rsid w:val="00BD632A"/>
    <w:rsid w:val="00BD66B7"/>
    <w:rsid w:val="00BD7986"/>
    <w:rsid w:val="00BE01C0"/>
    <w:rsid w:val="00BE0A8E"/>
    <w:rsid w:val="00BE1114"/>
    <w:rsid w:val="00BE2739"/>
    <w:rsid w:val="00BE442F"/>
    <w:rsid w:val="00BE6106"/>
    <w:rsid w:val="00BF7054"/>
    <w:rsid w:val="00C00324"/>
    <w:rsid w:val="00C046A7"/>
    <w:rsid w:val="00C05820"/>
    <w:rsid w:val="00C0681D"/>
    <w:rsid w:val="00C076E9"/>
    <w:rsid w:val="00C10C20"/>
    <w:rsid w:val="00C142B9"/>
    <w:rsid w:val="00C14716"/>
    <w:rsid w:val="00C16588"/>
    <w:rsid w:val="00C16E55"/>
    <w:rsid w:val="00C17582"/>
    <w:rsid w:val="00C20597"/>
    <w:rsid w:val="00C226D7"/>
    <w:rsid w:val="00C2503C"/>
    <w:rsid w:val="00C264BA"/>
    <w:rsid w:val="00C27228"/>
    <w:rsid w:val="00C27C19"/>
    <w:rsid w:val="00C31A77"/>
    <w:rsid w:val="00C3400B"/>
    <w:rsid w:val="00C35153"/>
    <w:rsid w:val="00C35323"/>
    <w:rsid w:val="00C3633B"/>
    <w:rsid w:val="00C45A44"/>
    <w:rsid w:val="00C4620A"/>
    <w:rsid w:val="00C46E30"/>
    <w:rsid w:val="00C477C3"/>
    <w:rsid w:val="00C50765"/>
    <w:rsid w:val="00C51E9C"/>
    <w:rsid w:val="00C51F1B"/>
    <w:rsid w:val="00C5580E"/>
    <w:rsid w:val="00C56709"/>
    <w:rsid w:val="00C66A7B"/>
    <w:rsid w:val="00C73C36"/>
    <w:rsid w:val="00C74DAC"/>
    <w:rsid w:val="00C77812"/>
    <w:rsid w:val="00C77DFA"/>
    <w:rsid w:val="00C80D78"/>
    <w:rsid w:val="00C83B5D"/>
    <w:rsid w:val="00C85568"/>
    <w:rsid w:val="00C866F7"/>
    <w:rsid w:val="00C871CA"/>
    <w:rsid w:val="00C9143E"/>
    <w:rsid w:val="00C9176C"/>
    <w:rsid w:val="00C93D8A"/>
    <w:rsid w:val="00C93E8D"/>
    <w:rsid w:val="00C970B6"/>
    <w:rsid w:val="00C97F7B"/>
    <w:rsid w:val="00CA0324"/>
    <w:rsid w:val="00CA2612"/>
    <w:rsid w:val="00CA2EF3"/>
    <w:rsid w:val="00CA646A"/>
    <w:rsid w:val="00CA6F49"/>
    <w:rsid w:val="00CA711B"/>
    <w:rsid w:val="00CA76B2"/>
    <w:rsid w:val="00CB1BC5"/>
    <w:rsid w:val="00CB2E80"/>
    <w:rsid w:val="00CB56C2"/>
    <w:rsid w:val="00CB5E2F"/>
    <w:rsid w:val="00CC01B5"/>
    <w:rsid w:val="00CC0716"/>
    <w:rsid w:val="00CC0979"/>
    <w:rsid w:val="00CC392D"/>
    <w:rsid w:val="00CC3C83"/>
    <w:rsid w:val="00CC420E"/>
    <w:rsid w:val="00CC598B"/>
    <w:rsid w:val="00CD1629"/>
    <w:rsid w:val="00CD47B7"/>
    <w:rsid w:val="00CD5834"/>
    <w:rsid w:val="00CE15FA"/>
    <w:rsid w:val="00CE30CC"/>
    <w:rsid w:val="00CE314C"/>
    <w:rsid w:val="00CE40DA"/>
    <w:rsid w:val="00CE5E9D"/>
    <w:rsid w:val="00CE6467"/>
    <w:rsid w:val="00CE79EF"/>
    <w:rsid w:val="00CF1115"/>
    <w:rsid w:val="00CF45C7"/>
    <w:rsid w:val="00CF702F"/>
    <w:rsid w:val="00CF7708"/>
    <w:rsid w:val="00D01ADC"/>
    <w:rsid w:val="00D02C4D"/>
    <w:rsid w:val="00D038DC"/>
    <w:rsid w:val="00D10581"/>
    <w:rsid w:val="00D10815"/>
    <w:rsid w:val="00D10DEB"/>
    <w:rsid w:val="00D12B9C"/>
    <w:rsid w:val="00D15844"/>
    <w:rsid w:val="00D16BCB"/>
    <w:rsid w:val="00D2366B"/>
    <w:rsid w:val="00D25609"/>
    <w:rsid w:val="00D26F69"/>
    <w:rsid w:val="00D275F9"/>
    <w:rsid w:val="00D3129B"/>
    <w:rsid w:val="00D31762"/>
    <w:rsid w:val="00D330F9"/>
    <w:rsid w:val="00D33CE9"/>
    <w:rsid w:val="00D34365"/>
    <w:rsid w:val="00D34FCE"/>
    <w:rsid w:val="00D407C6"/>
    <w:rsid w:val="00D41BA5"/>
    <w:rsid w:val="00D437FB"/>
    <w:rsid w:val="00D453C1"/>
    <w:rsid w:val="00D45A4C"/>
    <w:rsid w:val="00D5224D"/>
    <w:rsid w:val="00D62CE2"/>
    <w:rsid w:val="00D64CD7"/>
    <w:rsid w:val="00D676E2"/>
    <w:rsid w:val="00D71615"/>
    <w:rsid w:val="00D75BAF"/>
    <w:rsid w:val="00D75DEF"/>
    <w:rsid w:val="00D77902"/>
    <w:rsid w:val="00D77ADD"/>
    <w:rsid w:val="00D80BA6"/>
    <w:rsid w:val="00D82FE4"/>
    <w:rsid w:val="00D8482D"/>
    <w:rsid w:val="00D862CB"/>
    <w:rsid w:val="00D9124D"/>
    <w:rsid w:val="00D93456"/>
    <w:rsid w:val="00D97121"/>
    <w:rsid w:val="00D97E60"/>
    <w:rsid w:val="00DA1A84"/>
    <w:rsid w:val="00DA2F01"/>
    <w:rsid w:val="00DA3C79"/>
    <w:rsid w:val="00DA64EC"/>
    <w:rsid w:val="00DA7650"/>
    <w:rsid w:val="00DB5151"/>
    <w:rsid w:val="00DB5B96"/>
    <w:rsid w:val="00DB5EAB"/>
    <w:rsid w:val="00DB7053"/>
    <w:rsid w:val="00DB7C16"/>
    <w:rsid w:val="00DC0E3F"/>
    <w:rsid w:val="00DC0E77"/>
    <w:rsid w:val="00DC27A4"/>
    <w:rsid w:val="00DC39B7"/>
    <w:rsid w:val="00DC5AED"/>
    <w:rsid w:val="00DD0BF3"/>
    <w:rsid w:val="00DD1A2A"/>
    <w:rsid w:val="00DD478E"/>
    <w:rsid w:val="00DD5A09"/>
    <w:rsid w:val="00DE1561"/>
    <w:rsid w:val="00DE1CBD"/>
    <w:rsid w:val="00DE65DC"/>
    <w:rsid w:val="00DE7177"/>
    <w:rsid w:val="00DF0F21"/>
    <w:rsid w:val="00DF1D9B"/>
    <w:rsid w:val="00DF27EA"/>
    <w:rsid w:val="00DF4540"/>
    <w:rsid w:val="00DF6217"/>
    <w:rsid w:val="00E01DB5"/>
    <w:rsid w:val="00E0283A"/>
    <w:rsid w:val="00E02EC5"/>
    <w:rsid w:val="00E036D5"/>
    <w:rsid w:val="00E10AE7"/>
    <w:rsid w:val="00E16A3E"/>
    <w:rsid w:val="00E177F1"/>
    <w:rsid w:val="00E17B7D"/>
    <w:rsid w:val="00E2036C"/>
    <w:rsid w:val="00E20DBE"/>
    <w:rsid w:val="00E20DCD"/>
    <w:rsid w:val="00E210FB"/>
    <w:rsid w:val="00E22CA6"/>
    <w:rsid w:val="00E24BD4"/>
    <w:rsid w:val="00E24F72"/>
    <w:rsid w:val="00E25F2D"/>
    <w:rsid w:val="00E3168D"/>
    <w:rsid w:val="00E33C4E"/>
    <w:rsid w:val="00E36832"/>
    <w:rsid w:val="00E3748C"/>
    <w:rsid w:val="00E42E05"/>
    <w:rsid w:val="00E4758B"/>
    <w:rsid w:val="00E55222"/>
    <w:rsid w:val="00E55B0D"/>
    <w:rsid w:val="00E560A8"/>
    <w:rsid w:val="00E6120A"/>
    <w:rsid w:val="00E65360"/>
    <w:rsid w:val="00E7087F"/>
    <w:rsid w:val="00E70DBD"/>
    <w:rsid w:val="00E742C1"/>
    <w:rsid w:val="00E743B2"/>
    <w:rsid w:val="00E74C6C"/>
    <w:rsid w:val="00E83449"/>
    <w:rsid w:val="00E851D5"/>
    <w:rsid w:val="00E86BD9"/>
    <w:rsid w:val="00E87207"/>
    <w:rsid w:val="00E925C2"/>
    <w:rsid w:val="00E93461"/>
    <w:rsid w:val="00E95062"/>
    <w:rsid w:val="00EA4A9D"/>
    <w:rsid w:val="00EA5006"/>
    <w:rsid w:val="00EB26C2"/>
    <w:rsid w:val="00EB32C3"/>
    <w:rsid w:val="00EB5214"/>
    <w:rsid w:val="00EB5B6D"/>
    <w:rsid w:val="00EB63E0"/>
    <w:rsid w:val="00EB767C"/>
    <w:rsid w:val="00EC2CA7"/>
    <w:rsid w:val="00EC7E1C"/>
    <w:rsid w:val="00ED40CE"/>
    <w:rsid w:val="00ED66B7"/>
    <w:rsid w:val="00ED6822"/>
    <w:rsid w:val="00EE03B5"/>
    <w:rsid w:val="00EE155B"/>
    <w:rsid w:val="00EE64BD"/>
    <w:rsid w:val="00EE68CF"/>
    <w:rsid w:val="00EF2F74"/>
    <w:rsid w:val="00EF3EE1"/>
    <w:rsid w:val="00EF70CE"/>
    <w:rsid w:val="00EF7F23"/>
    <w:rsid w:val="00F14536"/>
    <w:rsid w:val="00F179B2"/>
    <w:rsid w:val="00F17D5B"/>
    <w:rsid w:val="00F23DE3"/>
    <w:rsid w:val="00F24C5E"/>
    <w:rsid w:val="00F303F8"/>
    <w:rsid w:val="00F31C86"/>
    <w:rsid w:val="00F3285D"/>
    <w:rsid w:val="00F41D8F"/>
    <w:rsid w:val="00F5119B"/>
    <w:rsid w:val="00F523B4"/>
    <w:rsid w:val="00F538AE"/>
    <w:rsid w:val="00F56F81"/>
    <w:rsid w:val="00F63826"/>
    <w:rsid w:val="00F63FFD"/>
    <w:rsid w:val="00F64FD0"/>
    <w:rsid w:val="00F66484"/>
    <w:rsid w:val="00F67201"/>
    <w:rsid w:val="00F71069"/>
    <w:rsid w:val="00F74629"/>
    <w:rsid w:val="00F75BF6"/>
    <w:rsid w:val="00F77E22"/>
    <w:rsid w:val="00F835F1"/>
    <w:rsid w:val="00F83BA2"/>
    <w:rsid w:val="00F84B3F"/>
    <w:rsid w:val="00F90C96"/>
    <w:rsid w:val="00F96282"/>
    <w:rsid w:val="00F96F0D"/>
    <w:rsid w:val="00FA0AB5"/>
    <w:rsid w:val="00FA2B36"/>
    <w:rsid w:val="00FA5D50"/>
    <w:rsid w:val="00FA7678"/>
    <w:rsid w:val="00FA7A5E"/>
    <w:rsid w:val="00FB1F1A"/>
    <w:rsid w:val="00FB25AB"/>
    <w:rsid w:val="00FB2715"/>
    <w:rsid w:val="00FB40F4"/>
    <w:rsid w:val="00FB4BC8"/>
    <w:rsid w:val="00FB6158"/>
    <w:rsid w:val="00FB656D"/>
    <w:rsid w:val="00FB6A98"/>
    <w:rsid w:val="00FC08BB"/>
    <w:rsid w:val="00FC15F6"/>
    <w:rsid w:val="00FC282C"/>
    <w:rsid w:val="00FC6D58"/>
    <w:rsid w:val="00FD15AB"/>
    <w:rsid w:val="00FD2AAC"/>
    <w:rsid w:val="00FD2DB7"/>
    <w:rsid w:val="00FD5FB1"/>
    <w:rsid w:val="00FE0706"/>
    <w:rsid w:val="00FE48B8"/>
    <w:rsid w:val="00FE6D91"/>
    <w:rsid w:val="00FE7CFA"/>
    <w:rsid w:val="00FF03E4"/>
    <w:rsid w:val="00FF0768"/>
    <w:rsid w:val="00FF1F50"/>
    <w:rsid w:val="00FF37F9"/>
    <w:rsid w:val="00FF46BC"/>
    <w:rsid w:val="00FF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4b1fe"/>
    </o:shapedefaults>
    <o:shapelayout v:ext="edit">
      <o:idmap v:ext="edit" data="1"/>
    </o:shapelayout>
  </w:shapeDefaults>
  <w:decimalSymbol w:val=","/>
  <w:listSeparator w:val=";"/>
  <w14:docId w14:val="729FD5C8"/>
  <w15:chartTrackingRefBased/>
  <w15:docId w15:val="{9BFFAD23-CDB9-46BD-9AD3-7D7FBFBB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List Bullet" w:qFormat="1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499"/>
    <w:pPr>
      <w:widowControl w:val="0"/>
      <w:suppressAutoHyphens/>
    </w:pPr>
    <w:rPr>
      <w:rFonts w:eastAsia="Lucida Sans Unicode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080784"/>
    <w:pPr>
      <w:keepNext/>
      <w:widowControl/>
      <w:numPr>
        <w:numId w:val="1"/>
      </w:numPr>
      <w:suppressAutoHyphens w:val="0"/>
      <w:ind w:left="142"/>
      <w:jc w:val="right"/>
      <w:outlineLvl w:val="0"/>
    </w:pPr>
    <w:rPr>
      <w:rFonts w:eastAsia="Times New Roman"/>
      <w:b/>
      <w:sz w:val="28"/>
      <w:szCs w:val="20"/>
    </w:rPr>
  </w:style>
  <w:style w:type="paragraph" w:styleId="Ttulo2">
    <w:name w:val="heading 2"/>
    <w:basedOn w:val="Normal"/>
    <w:link w:val="Ttulo2Char"/>
    <w:uiPriority w:val="9"/>
    <w:unhideWhenUsed/>
    <w:qFormat/>
    <w:rsid w:val="00B345A7"/>
    <w:pPr>
      <w:widowControl/>
      <w:suppressAutoHyphens w:val="0"/>
      <w:ind w:left="292"/>
      <w:outlineLvl w:val="1"/>
    </w:pPr>
    <w:rPr>
      <w:rFonts w:eastAsia="Times New Roman"/>
      <w:b/>
      <w:bCs/>
    </w:rPr>
  </w:style>
  <w:style w:type="paragraph" w:styleId="Ttulo3">
    <w:name w:val="heading 3"/>
    <w:basedOn w:val="Normal"/>
    <w:next w:val="Normal"/>
    <w:link w:val="Ttulo3Char"/>
    <w:uiPriority w:val="9"/>
    <w:qFormat/>
    <w:rsid w:val="00C1658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C16588"/>
    <w:pPr>
      <w:keepNext/>
      <w:spacing w:before="240" w:after="60"/>
      <w:outlineLvl w:val="3"/>
    </w:pPr>
    <w:rPr>
      <w:rFonts w:eastAsia="Bitstream Vera Sans"/>
      <w:b/>
      <w:bCs/>
      <w:sz w:val="28"/>
      <w:szCs w:val="28"/>
      <w:lang w:eastAsia="ar-SA"/>
    </w:rPr>
  </w:style>
  <w:style w:type="paragraph" w:styleId="Ttulo5">
    <w:name w:val="heading 5"/>
    <w:basedOn w:val="Normal"/>
    <w:next w:val="Normal"/>
    <w:link w:val="Ttulo5Char"/>
    <w:qFormat/>
    <w:rsid w:val="00C165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C1658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3440B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3440B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rsid w:val="00EB7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qFormat/>
    <w:rsid w:val="00080784"/>
    <w:pPr>
      <w:widowControl/>
      <w:suppressAutoHyphens w:val="0"/>
      <w:jc w:val="center"/>
    </w:pPr>
    <w:rPr>
      <w:rFonts w:ascii="Bookman Old Style" w:eastAsia="Times New Roman" w:hAnsi="Bookman Old Style"/>
      <w:b/>
      <w:sz w:val="32"/>
      <w:szCs w:val="20"/>
    </w:rPr>
  </w:style>
  <w:style w:type="paragraph" w:styleId="Textodebalo">
    <w:name w:val="Balloon Text"/>
    <w:basedOn w:val="Normal"/>
    <w:link w:val="TextodebaloChar"/>
    <w:uiPriority w:val="99"/>
    <w:semiHidden/>
    <w:rsid w:val="00F75B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D628E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C16588"/>
    <w:rPr>
      <w:rFonts w:ascii="Arial" w:eastAsia="Lucida Sans Unicode" w:hAnsi="Arial" w:cs="Arial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rsid w:val="00C16588"/>
    <w:rPr>
      <w:rFonts w:eastAsia="Bitstream Vera Sans"/>
      <w:b/>
      <w:bCs/>
      <w:sz w:val="28"/>
      <w:szCs w:val="28"/>
      <w:lang w:eastAsia="ar-SA"/>
    </w:rPr>
  </w:style>
  <w:style w:type="character" w:customStyle="1" w:styleId="Ttulo5Char">
    <w:name w:val="Título 5 Char"/>
    <w:link w:val="Ttulo5"/>
    <w:rsid w:val="00C16588"/>
    <w:rPr>
      <w:rFonts w:eastAsia="Lucida Sans Unicode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rsid w:val="00C16588"/>
    <w:rPr>
      <w:rFonts w:eastAsia="Lucida Sans Unicode"/>
      <w:b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C16588"/>
    <w:pPr>
      <w:spacing w:before="100" w:beforeAutospacing="1" w:after="100" w:afterAutospacing="1"/>
    </w:pPr>
  </w:style>
  <w:style w:type="paragraph" w:customStyle="1" w:styleId="Corpodetexto21">
    <w:name w:val="Corpo de texto 21"/>
    <w:basedOn w:val="Normal"/>
    <w:rsid w:val="00C16588"/>
    <w:pPr>
      <w:jc w:val="both"/>
    </w:pPr>
  </w:style>
  <w:style w:type="paragraph" w:customStyle="1" w:styleId="WW-Textoembloco">
    <w:name w:val="WW-Texto em bloco"/>
    <w:basedOn w:val="Normal"/>
    <w:rsid w:val="00C16588"/>
    <w:pPr>
      <w:widowControl/>
      <w:ind w:left="4680" w:right="974"/>
      <w:jc w:val="both"/>
    </w:pPr>
    <w:rPr>
      <w:rFonts w:eastAsia="Times New Roman"/>
    </w:rPr>
  </w:style>
  <w:style w:type="paragraph" w:styleId="Recuodecorpodetexto">
    <w:name w:val="Body Text Indent"/>
    <w:basedOn w:val="Normal"/>
    <w:link w:val="RecuodecorpodetextoChar"/>
    <w:uiPriority w:val="99"/>
    <w:rsid w:val="00C16588"/>
    <w:pPr>
      <w:widowControl/>
      <w:suppressAutoHyphens w:val="0"/>
      <w:spacing w:after="120"/>
      <w:ind w:left="283"/>
    </w:pPr>
    <w:rPr>
      <w:rFonts w:eastAsia="Batang"/>
    </w:rPr>
  </w:style>
  <w:style w:type="character" w:customStyle="1" w:styleId="RecuodecorpodetextoChar">
    <w:name w:val="Recuo de corpo de texto Char"/>
    <w:link w:val="Recuodecorpodetexto"/>
    <w:uiPriority w:val="99"/>
    <w:rsid w:val="00C16588"/>
    <w:rPr>
      <w:rFonts w:eastAsia="Batang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C16588"/>
    <w:pPr>
      <w:spacing w:after="120"/>
    </w:pPr>
  </w:style>
  <w:style w:type="character" w:customStyle="1" w:styleId="CorpodetextoChar">
    <w:name w:val="Corpo de texto Char"/>
    <w:link w:val="Corpodetexto"/>
    <w:uiPriority w:val="1"/>
    <w:rsid w:val="00C16588"/>
    <w:rPr>
      <w:rFonts w:eastAsia="Lucida Sans Unicode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rsid w:val="00C16588"/>
    <w:pPr>
      <w:widowControl/>
      <w:suppressAutoHyphens w:val="0"/>
      <w:spacing w:after="120" w:line="480" w:lineRule="auto"/>
      <w:ind w:left="283"/>
    </w:pPr>
    <w:rPr>
      <w:rFonts w:eastAsia="Batang"/>
    </w:rPr>
  </w:style>
  <w:style w:type="character" w:customStyle="1" w:styleId="Recuodecorpodetexto2Char">
    <w:name w:val="Recuo de corpo de texto 2 Char"/>
    <w:link w:val="Recuodecorpodetexto2"/>
    <w:uiPriority w:val="99"/>
    <w:rsid w:val="00C16588"/>
    <w:rPr>
      <w:rFonts w:eastAsia="Batang"/>
      <w:sz w:val="24"/>
      <w:szCs w:val="24"/>
    </w:rPr>
  </w:style>
  <w:style w:type="paragraph" w:styleId="Ttulo">
    <w:name w:val="Title"/>
    <w:basedOn w:val="Normal"/>
    <w:next w:val="Subttulo"/>
    <w:link w:val="TtuloChar"/>
    <w:qFormat/>
    <w:rsid w:val="00C16588"/>
    <w:pPr>
      <w:widowControl/>
      <w:jc w:val="center"/>
    </w:pPr>
    <w:rPr>
      <w:rFonts w:eastAsia="Times New Roman"/>
      <w:b/>
      <w:u w:val="single"/>
    </w:rPr>
  </w:style>
  <w:style w:type="character" w:customStyle="1" w:styleId="TtuloChar">
    <w:name w:val="Título Char"/>
    <w:link w:val="Ttulo"/>
    <w:rsid w:val="00C16588"/>
    <w:rPr>
      <w:b/>
      <w:sz w:val="24"/>
      <w:szCs w:val="24"/>
      <w:u w:val="single"/>
    </w:rPr>
  </w:style>
  <w:style w:type="paragraph" w:styleId="Subttulo">
    <w:name w:val="Subtitle"/>
    <w:basedOn w:val="Normal"/>
    <w:link w:val="SubttuloChar"/>
    <w:qFormat/>
    <w:rsid w:val="00C16588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tuloChar">
    <w:name w:val="Subtítulo Char"/>
    <w:link w:val="Subttulo"/>
    <w:rsid w:val="00C16588"/>
    <w:rPr>
      <w:rFonts w:ascii="Arial" w:eastAsia="Lucida Sans Unicode" w:hAnsi="Arial" w:cs="Arial"/>
      <w:sz w:val="24"/>
      <w:szCs w:val="24"/>
    </w:rPr>
  </w:style>
  <w:style w:type="character" w:styleId="Forte">
    <w:name w:val="Strong"/>
    <w:uiPriority w:val="22"/>
    <w:qFormat/>
    <w:rsid w:val="00C16588"/>
    <w:rPr>
      <w:b/>
      <w:bCs/>
    </w:rPr>
  </w:style>
  <w:style w:type="paragraph" w:customStyle="1" w:styleId="WW-Recuodecorpodetexto3">
    <w:name w:val="WW-Recuo de corpo de texto 3"/>
    <w:basedOn w:val="Normal"/>
    <w:rsid w:val="00C16588"/>
    <w:pPr>
      <w:widowControl/>
      <w:ind w:firstLine="720"/>
      <w:jc w:val="both"/>
    </w:pPr>
    <w:rPr>
      <w:rFonts w:ascii="Bookman Old Style" w:eastAsia="Times New Roman" w:hAnsi="Bookman Old Style"/>
      <w:szCs w:val="20"/>
      <w:lang w:eastAsia="ar-SA"/>
    </w:rPr>
  </w:style>
  <w:style w:type="paragraph" w:customStyle="1" w:styleId="Corpodetexto32">
    <w:name w:val="Corpo de texto 32"/>
    <w:basedOn w:val="Normal"/>
    <w:rsid w:val="00C16588"/>
    <w:pPr>
      <w:widowControl/>
      <w:suppressAutoHyphens w:val="0"/>
      <w:spacing w:after="120"/>
    </w:pPr>
    <w:rPr>
      <w:rFonts w:eastAsia="Batang"/>
      <w:sz w:val="16"/>
      <w:szCs w:val="16"/>
      <w:lang w:eastAsia="ar-SA"/>
    </w:rPr>
  </w:style>
  <w:style w:type="paragraph" w:styleId="Corpodetexto2">
    <w:name w:val="Body Text 2"/>
    <w:basedOn w:val="Normal"/>
    <w:link w:val="Corpodetexto2Char"/>
    <w:rsid w:val="00C16588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C16588"/>
    <w:rPr>
      <w:rFonts w:eastAsia="Lucida Sans Unicode"/>
      <w:sz w:val="24"/>
      <w:szCs w:val="24"/>
    </w:rPr>
  </w:style>
  <w:style w:type="paragraph" w:customStyle="1" w:styleId="xl24">
    <w:name w:val="xl24"/>
    <w:basedOn w:val="Normal"/>
    <w:rsid w:val="00C16588"/>
    <w:pPr>
      <w:widowControl/>
      <w:suppressAutoHyphens w:val="0"/>
      <w:spacing w:before="100" w:after="100"/>
      <w:jc w:val="center"/>
      <w:textAlignment w:val="center"/>
    </w:pPr>
    <w:rPr>
      <w:rFonts w:ascii="Arial Unicode MS" w:eastAsia="Arial Unicode MS" w:hAnsi="Arial Unicode MS" w:cs="Arial Unicode MS"/>
      <w:lang w:eastAsia="ar-SA"/>
    </w:rPr>
  </w:style>
  <w:style w:type="paragraph" w:styleId="Lista">
    <w:name w:val="List"/>
    <w:basedOn w:val="Corpodetexto"/>
    <w:rsid w:val="00C16588"/>
    <w:rPr>
      <w:rFonts w:ascii="Bitstream Vera Serif" w:eastAsia="Bitstream Vera Sans" w:hAnsi="Bitstream Vera Serif" w:cs="Lucidasans"/>
      <w:lang w:eastAsia="ar-SA"/>
    </w:rPr>
  </w:style>
  <w:style w:type="paragraph" w:customStyle="1" w:styleId="Textodecomentrio1">
    <w:name w:val="Texto de comentário1"/>
    <w:basedOn w:val="Normal"/>
    <w:rsid w:val="00C16588"/>
    <w:pPr>
      <w:widowControl/>
      <w:suppressAutoHyphens w:val="0"/>
    </w:pPr>
    <w:rPr>
      <w:rFonts w:eastAsia="Times New Roman"/>
      <w:sz w:val="20"/>
      <w:szCs w:val="20"/>
      <w:lang w:eastAsia="ar-SA"/>
    </w:rPr>
  </w:style>
  <w:style w:type="paragraph" w:customStyle="1" w:styleId="WW-Corpodetexto2">
    <w:name w:val="WW-Corpo de texto 2"/>
    <w:basedOn w:val="Normal"/>
    <w:rsid w:val="00C16588"/>
    <w:pPr>
      <w:widowControl/>
      <w:jc w:val="both"/>
    </w:pPr>
    <w:rPr>
      <w:rFonts w:eastAsia="Times New Roman"/>
      <w:szCs w:val="20"/>
    </w:rPr>
  </w:style>
  <w:style w:type="paragraph" w:styleId="Recuodecorpodetexto3">
    <w:name w:val="Body Text Indent 3"/>
    <w:basedOn w:val="Normal"/>
    <w:link w:val="Recuodecorpodetexto3Char"/>
    <w:rsid w:val="00C1658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C16588"/>
    <w:rPr>
      <w:rFonts w:eastAsia="Lucida Sans Unicode"/>
      <w:sz w:val="16"/>
      <w:szCs w:val="16"/>
    </w:rPr>
  </w:style>
  <w:style w:type="character" w:customStyle="1" w:styleId="NormalWebChar">
    <w:name w:val="Normal (Web) Char"/>
    <w:link w:val="NormalWeb"/>
    <w:uiPriority w:val="99"/>
    <w:rsid w:val="00C16588"/>
    <w:rPr>
      <w:rFonts w:eastAsia="Lucida Sans Unicode"/>
      <w:sz w:val="24"/>
      <w:szCs w:val="24"/>
    </w:rPr>
  </w:style>
  <w:style w:type="paragraph" w:customStyle="1" w:styleId="Corpodetexto22">
    <w:name w:val="Corpo de texto 22"/>
    <w:basedOn w:val="Normal"/>
    <w:rsid w:val="00C16588"/>
    <w:pPr>
      <w:widowControl/>
      <w:suppressAutoHyphens w:val="0"/>
      <w:spacing w:after="120" w:line="480" w:lineRule="auto"/>
    </w:pPr>
    <w:rPr>
      <w:rFonts w:eastAsia="Batang"/>
      <w:lang w:eastAsia="ar-SA"/>
    </w:rPr>
  </w:style>
  <w:style w:type="paragraph" w:customStyle="1" w:styleId="Corpodetexto23">
    <w:name w:val="Corpo de texto 23"/>
    <w:basedOn w:val="Normal"/>
    <w:rsid w:val="00C16588"/>
    <w:pPr>
      <w:spacing w:after="120" w:line="480" w:lineRule="auto"/>
    </w:pPr>
    <w:rPr>
      <w:rFonts w:ascii="Bitstream Vera Serif" w:eastAsia="Bitstream Vera Sans" w:hAnsi="Bitstream Vera Serif"/>
      <w:lang w:eastAsia="ar-SA"/>
    </w:rPr>
  </w:style>
  <w:style w:type="character" w:customStyle="1" w:styleId="CabealhoChar">
    <w:name w:val="Cabeçalho Char"/>
    <w:link w:val="Cabealho"/>
    <w:uiPriority w:val="99"/>
    <w:rsid w:val="00C16588"/>
    <w:rPr>
      <w:rFonts w:eastAsia="Lucida Sans Unicode"/>
      <w:sz w:val="24"/>
      <w:szCs w:val="24"/>
    </w:rPr>
  </w:style>
  <w:style w:type="character" w:customStyle="1" w:styleId="CharChar3">
    <w:name w:val="Char Char3"/>
    <w:rsid w:val="00C16588"/>
    <w:rPr>
      <w:rFonts w:eastAsia="Lucida Sans Unicode"/>
      <w:sz w:val="24"/>
      <w:szCs w:val="24"/>
      <w:lang w:val="pt-BR" w:bidi="ar-SA"/>
    </w:rPr>
  </w:style>
  <w:style w:type="character" w:customStyle="1" w:styleId="Ttulo1Char">
    <w:name w:val="Título 1 Char"/>
    <w:link w:val="Ttulo1"/>
    <w:uiPriority w:val="9"/>
    <w:rsid w:val="00C16588"/>
    <w:rPr>
      <w:b/>
      <w:sz w:val="28"/>
    </w:rPr>
  </w:style>
  <w:style w:type="paragraph" w:styleId="PargrafodaLista">
    <w:name w:val="List Paragraph"/>
    <w:basedOn w:val="Normal"/>
    <w:qFormat/>
    <w:rsid w:val="00C16588"/>
    <w:pPr>
      <w:widowControl/>
      <w:ind w:left="720"/>
      <w:contextualSpacing/>
    </w:pPr>
    <w:rPr>
      <w:rFonts w:eastAsia="Times New Roman"/>
      <w:lang w:eastAsia="ar-SA"/>
    </w:rPr>
  </w:style>
  <w:style w:type="paragraph" w:customStyle="1" w:styleId="western">
    <w:name w:val="western"/>
    <w:basedOn w:val="Normal"/>
    <w:rsid w:val="007D1329"/>
    <w:pPr>
      <w:widowControl/>
      <w:suppressAutoHyphens w:val="0"/>
      <w:spacing w:before="100" w:after="119"/>
    </w:pPr>
    <w:rPr>
      <w:rFonts w:eastAsia="Times New Roman"/>
    </w:rPr>
  </w:style>
  <w:style w:type="character" w:customStyle="1" w:styleId="RodapChar">
    <w:name w:val="Rodapé Char"/>
    <w:link w:val="Rodap"/>
    <w:uiPriority w:val="99"/>
    <w:rsid w:val="00ED40CE"/>
    <w:rPr>
      <w:rFonts w:eastAsia="Lucida Sans Unicode"/>
      <w:sz w:val="24"/>
      <w:szCs w:val="24"/>
    </w:rPr>
  </w:style>
  <w:style w:type="character" w:customStyle="1" w:styleId="apple-converted-space">
    <w:name w:val="apple-converted-space"/>
    <w:basedOn w:val="Fontepargpadro"/>
    <w:rsid w:val="000C15B0"/>
  </w:style>
  <w:style w:type="character" w:customStyle="1" w:styleId="w8qarf">
    <w:name w:val="w8qarf"/>
    <w:basedOn w:val="Fontepargpadro"/>
    <w:rsid w:val="003059B3"/>
  </w:style>
  <w:style w:type="character" w:customStyle="1" w:styleId="lrzxr">
    <w:name w:val="lrzxr"/>
    <w:basedOn w:val="Fontepargpadro"/>
    <w:rsid w:val="003059B3"/>
  </w:style>
  <w:style w:type="character" w:customStyle="1" w:styleId="UnresolvedMention">
    <w:name w:val="Unresolved Mention"/>
    <w:uiPriority w:val="99"/>
    <w:semiHidden/>
    <w:unhideWhenUsed/>
    <w:rsid w:val="00837BCF"/>
    <w:rPr>
      <w:color w:val="605E5C"/>
      <w:shd w:val="clear" w:color="auto" w:fill="E1DFDD"/>
    </w:rPr>
  </w:style>
  <w:style w:type="character" w:customStyle="1" w:styleId="Ttulo2Char">
    <w:name w:val="Título 2 Char"/>
    <w:link w:val="Ttulo2"/>
    <w:uiPriority w:val="9"/>
    <w:rsid w:val="00B345A7"/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345A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345A7"/>
    <w:pPr>
      <w:widowControl/>
      <w:suppressAutoHyphens w:val="0"/>
    </w:pPr>
    <w:rPr>
      <w:rFonts w:eastAsia="Times New Roman"/>
    </w:rPr>
  </w:style>
  <w:style w:type="paragraph" w:customStyle="1" w:styleId="dou-paragraph">
    <w:name w:val="dou-paragraph"/>
    <w:basedOn w:val="Normal"/>
    <w:rsid w:val="00B345A7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character" w:customStyle="1" w:styleId="TextodebaloChar">
    <w:name w:val="Texto de balão Char"/>
    <w:link w:val="Textodebalo"/>
    <w:uiPriority w:val="99"/>
    <w:semiHidden/>
    <w:rsid w:val="00B345A7"/>
    <w:rPr>
      <w:rFonts w:ascii="Tahoma" w:eastAsia="Lucida Sans Unicode" w:hAnsi="Tahoma" w:cs="Tahoma"/>
      <w:sz w:val="16"/>
      <w:szCs w:val="16"/>
    </w:rPr>
  </w:style>
  <w:style w:type="paragraph" w:styleId="Commarcadores">
    <w:name w:val="List Bullet"/>
    <w:basedOn w:val="Normal"/>
    <w:qFormat/>
    <w:rsid w:val="00B345A7"/>
    <w:pPr>
      <w:widowControl/>
      <w:numPr>
        <w:numId w:val="3"/>
      </w:numPr>
      <w:suppressAutoHyphens w:val="0"/>
    </w:pPr>
    <w:rPr>
      <w:rFonts w:eastAsia="Times New Roman"/>
    </w:rPr>
  </w:style>
  <w:style w:type="paragraph" w:customStyle="1" w:styleId="Default">
    <w:name w:val="Default"/>
    <w:rsid w:val="00B345A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unhideWhenUsed/>
    <w:rsid w:val="00B345A7"/>
    <w:rPr>
      <w:color w:val="954F72"/>
      <w:u w:val="single"/>
    </w:rPr>
  </w:style>
  <w:style w:type="character" w:customStyle="1" w:styleId="whitespace-normal">
    <w:name w:val="whitespace-normal"/>
    <w:rsid w:val="00A23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9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8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8289">
              <w:marLeft w:val="-227"/>
              <w:marRight w:val="-22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94687">
                      <w:marLeft w:val="227"/>
                      <w:marRight w:val="0"/>
                      <w:marTop w:val="0"/>
                      <w:marBottom w:val="758"/>
                      <w:divBdr>
                        <w:top w:val="none" w:sz="0" w:space="0" w:color="auto"/>
                        <w:left w:val="single" w:sz="12" w:space="8" w:color="11C4FF"/>
                        <w:bottom w:val="none" w:sz="0" w:space="0" w:color="auto"/>
                        <w:right w:val="none" w:sz="0" w:space="0" w:color="auto"/>
                      </w:divBdr>
                    </w:div>
                    <w:div w:id="1275359234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564854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20619">
                      <w:marLeft w:val="227"/>
                      <w:marRight w:val="0"/>
                      <w:marTop w:val="0"/>
                      <w:marBottom w:val="758"/>
                      <w:divBdr>
                        <w:top w:val="none" w:sz="0" w:space="0" w:color="auto"/>
                        <w:left w:val="single" w:sz="12" w:space="8" w:color="11C4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6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9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celma\Downloads\Memo.%20N&#186;%20072.SMS.2026%20-%20PROCEDIMENTO%20ADMINISTRATIVO%20_PROCESSO%20SELETIVO%20PUBLICO%20-%20COMISS&#195;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1C3A82-7264-481E-9C6A-CCF2331C8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Memo. Nº 072.SMS.2026 - PROCEDIMENTO ADMINISTRATIVO _PROCESSO SELETIVO PUBLICO - COMISSÃO</Template>
  <TotalTime>0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MUNICIPAL N</vt:lpstr>
    </vt:vector>
  </TitlesOfParts>
  <Company>Kille®Soft</Company>
  <LinksUpToDate>false</LinksUpToDate>
  <CharactersWithSpaces>677</CharactersWithSpaces>
  <SharedDoc>false</SharedDoc>
  <HLinks>
    <vt:vector size="18" baseType="variant">
      <vt:variant>
        <vt:i4>4128876</vt:i4>
      </vt:variant>
      <vt:variant>
        <vt:i4>6</vt:i4>
      </vt:variant>
      <vt:variant>
        <vt:i4>0</vt:i4>
      </vt:variant>
      <vt:variant>
        <vt:i4>5</vt:i4>
      </vt:variant>
      <vt:variant>
        <vt:lpwstr>http://www.paranaita.mt.gov.br/</vt:lpwstr>
      </vt:variant>
      <vt:variant>
        <vt:lpwstr/>
      </vt:variant>
      <vt:variant>
        <vt:i4>4128876</vt:i4>
      </vt:variant>
      <vt:variant>
        <vt:i4>3</vt:i4>
      </vt:variant>
      <vt:variant>
        <vt:i4>0</vt:i4>
      </vt:variant>
      <vt:variant>
        <vt:i4>5</vt:i4>
      </vt:variant>
      <vt:variant>
        <vt:lpwstr>http://www.paranaita.mt.gov.br/</vt:lpwstr>
      </vt:variant>
      <vt:variant>
        <vt:lpwstr/>
      </vt:variant>
      <vt:variant>
        <vt:i4>4128876</vt:i4>
      </vt:variant>
      <vt:variant>
        <vt:i4>0</vt:i4>
      </vt:variant>
      <vt:variant>
        <vt:i4>0</vt:i4>
      </vt:variant>
      <vt:variant>
        <vt:i4>5</vt:i4>
      </vt:variant>
      <vt:variant>
        <vt:lpwstr>http://www.paranaita.mt.gov.br/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MUNICIPAL N</dc:title>
  <dc:subject/>
  <dc:creator>Ancelma</dc:creator>
  <cp:keywords/>
  <cp:lastModifiedBy>Ancelma</cp:lastModifiedBy>
  <cp:revision>2</cp:revision>
  <cp:lastPrinted>2026-03-09T11:53:00Z</cp:lastPrinted>
  <dcterms:created xsi:type="dcterms:W3CDTF">2026-03-09T11:57:00Z</dcterms:created>
  <dcterms:modified xsi:type="dcterms:W3CDTF">2026-03-09T11:57:00Z</dcterms:modified>
</cp:coreProperties>
</file>