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center"/>
        <w:rPr>
          <w:rFonts w:ascii="Arial" w:hAnsi="Arial" w:cs="Arial"/>
          <w:b/>
        </w:rPr>
      </w:pPr>
      <w:r w:rsidRPr="009104AA">
        <w:rPr>
          <w:rStyle w:val="Forte"/>
          <w:rFonts w:ascii="Arial" w:hAnsi="Arial" w:cs="Arial"/>
          <w:bCs w:val="0"/>
        </w:rPr>
        <w:t>ANEXO III</w:t>
      </w:r>
    </w:p>
    <w:p w:rsidR="00B345A7" w:rsidRPr="009104AA" w:rsidRDefault="00B345A7" w:rsidP="00B345A7">
      <w:pPr>
        <w:jc w:val="center"/>
        <w:rPr>
          <w:rFonts w:ascii="Arial" w:hAnsi="Arial" w:cs="Arial"/>
          <w:b/>
        </w:rPr>
      </w:pPr>
      <w:r w:rsidRPr="009104AA">
        <w:rPr>
          <w:rFonts w:ascii="Arial" w:hAnsi="Arial" w:cs="Arial"/>
          <w:b/>
        </w:rPr>
        <w:t>MODELO DE REQUERIMENTO PARA CANDIDATO PORTADOR DE NECESSIDADES ESPECIAIS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À Comissão Organizadora do Processo Seletivo Simplificado</w:t>
      </w:r>
      <w:r w:rsidRPr="009104AA">
        <w:rPr>
          <w:rFonts w:ascii="Arial" w:hAnsi="Arial" w:cs="Arial"/>
        </w:rPr>
        <w:br/>
        <w:t>Prefeitura Municipal de Paranaíta – MT</w:t>
      </w:r>
      <w:r w:rsidR="00130ACE" w:rsidRPr="009104AA">
        <w:rPr>
          <w:rFonts w:ascii="Arial" w:hAnsi="Arial" w:cs="Arial"/>
        </w:rPr>
        <w:t>.</w:t>
      </w:r>
    </w:p>
    <w:p w:rsidR="00130ACE" w:rsidRPr="009104AA" w:rsidRDefault="00130ACE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Eu, ____________________________________________, CPF nº ______________________, candidato (a) ao cargo de ____________________________________________, venho por meio deste declarar que sou pessoa com deficiência, conforme laudo médico anexo.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Tipo de deficiência: ____________________________________________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CID: ______________________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Solicito participação no certame na condição de Pessoa com Deficiência, conforme previsto no Edital nº 0XX/2026.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Declaro que as informações prestadas são verdadeiras.</w:t>
      </w: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Data:</w:t>
      </w:r>
      <w:r w:rsidRPr="009104AA">
        <w:rPr>
          <w:rFonts w:ascii="Arial" w:hAnsi="Arial" w:cs="Arial"/>
        </w:rPr>
        <w:t xml:space="preserve"> ____ / ____ / ________</w:t>
      </w: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Assinatura:</w:t>
      </w:r>
      <w:r w:rsidRPr="009104AA">
        <w:rPr>
          <w:rFonts w:ascii="Arial" w:hAnsi="Arial" w:cs="Arial"/>
        </w:rPr>
        <w:t xml:space="preserve"> ______________________________________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bookmarkStart w:id="0" w:name="_GoBack"/>
      <w:bookmarkEnd w:id="0"/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Default="00B345A7" w:rsidP="00B345A7">
      <w:pPr>
        <w:jc w:val="both"/>
        <w:rPr>
          <w:rFonts w:ascii="Arial" w:hAnsi="Arial" w:cs="Arial"/>
        </w:rPr>
      </w:pPr>
    </w:p>
    <w:p w:rsidR="007C1B79" w:rsidRDefault="007C1B79" w:rsidP="00B345A7">
      <w:pPr>
        <w:jc w:val="both"/>
        <w:rPr>
          <w:rFonts w:ascii="Arial" w:hAnsi="Arial" w:cs="Arial"/>
        </w:rPr>
      </w:pPr>
    </w:p>
    <w:p w:rsidR="007C1B79" w:rsidRDefault="007C1B79" w:rsidP="00B345A7">
      <w:pPr>
        <w:jc w:val="both"/>
        <w:rPr>
          <w:rFonts w:ascii="Arial" w:hAnsi="Arial" w:cs="Arial"/>
        </w:rPr>
      </w:pPr>
    </w:p>
    <w:p w:rsidR="007C1B79" w:rsidRDefault="007C1B79" w:rsidP="00B345A7">
      <w:pPr>
        <w:jc w:val="both"/>
        <w:rPr>
          <w:rFonts w:ascii="Arial" w:hAnsi="Arial" w:cs="Arial"/>
        </w:rPr>
      </w:pPr>
    </w:p>
    <w:sectPr w:rsidR="007C1B79" w:rsidSect="00587F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849" w:bottom="851" w:left="1418" w:header="56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F6F" w:rsidRDefault="00C07F6F">
      <w:r>
        <w:separator/>
      </w:r>
    </w:p>
  </w:endnote>
  <w:endnote w:type="continuationSeparator" w:id="0">
    <w:p w:rsidR="00C07F6F" w:rsidRDefault="00C07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itstream Vera Sans">
    <w:altName w:val="Trebuchet MS"/>
    <w:charset w:val="00"/>
    <w:family w:val="swiss"/>
    <w:pitch w:val="variable"/>
    <w:sig w:usb0="800000AF" w:usb1="1000204A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itstream Vera Serif">
    <w:altName w:val="Lucida Fax"/>
    <w:charset w:val="00"/>
    <w:family w:val="roman"/>
    <w:pitch w:val="variable"/>
    <w:sig w:usb0="800000AF" w:usb1="1000204A" w:usb2="00000000" w:usb3="00000000" w:csb0="00000001" w:csb1="00000000"/>
  </w:font>
  <w:font w:name="Lucidasans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Pr="00E743B2" w:rsidRDefault="007C1B79" w:rsidP="00ED40CE">
    <w:pPr>
      <w:pStyle w:val="Rodap"/>
      <w:rPr>
        <w:rFonts w:ascii="Arial" w:hAnsi="Arial" w:cs="Arial"/>
        <w:color w:val="3366FF"/>
        <w:sz w:val="16"/>
        <w:szCs w:val="16"/>
      </w:rPr>
    </w:pPr>
    <w:r>
      <w:rPr>
        <w:rFonts w:ascii="Arial" w:hAnsi="Arial" w:cs="Arial"/>
        <w:noProof/>
        <w:color w:val="3366FF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89C16D9" wp14:editId="11A9A57B">
              <wp:simplePos x="0" y="0"/>
              <wp:positionH relativeFrom="column">
                <wp:posOffset>-415290</wp:posOffset>
              </wp:positionH>
              <wp:positionV relativeFrom="paragraph">
                <wp:posOffset>-17145</wp:posOffset>
              </wp:positionV>
              <wp:extent cx="6477000" cy="0"/>
              <wp:effectExtent l="13335" t="11430" r="15240" b="17145"/>
              <wp:wrapNone/>
              <wp:docPr id="33154312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C3CC50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7pt,-1.35pt" to="477.3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" strokecolor="#36f" strokeweight="1.5pt"/>
          </w:pict>
        </mc:Fallback>
      </mc:AlternateContent>
    </w:r>
    <w:r w:rsidRPr="00E743B2">
      <w:rPr>
        <w:rFonts w:ascii="Arial" w:hAnsi="Arial" w:cs="Arial"/>
        <w:color w:val="3366FF"/>
        <w:sz w:val="16"/>
        <w:szCs w:val="16"/>
      </w:rPr>
      <w:t>Rua Alceu Rossi s/nº - Centro – CEP 78590-000 – Paranaíta/MT – T</w:t>
    </w:r>
    <w:r>
      <w:rPr>
        <w:rFonts w:ascii="Arial" w:hAnsi="Arial" w:cs="Arial"/>
        <w:color w:val="3366FF"/>
        <w:sz w:val="16"/>
        <w:szCs w:val="16"/>
      </w:rPr>
      <w:t>elefax (66) 3563-2700 www.paranaita.mt.gov.br</w:t>
    </w:r>
  </w:p>
  <w:p w:rsidR="007C1B79" w:rsidRDefault="007C1B7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F6F" w:rsidRDefault="00C07F6F">
      <w:r>
        <w:separator/>
      </w:r>
    </w:p>
  </w:footnote>
  <w:footnote w:type="continuationSeparator" w:id="0">
    <w:p w:rsidR="00C07F6F" w:rsidRDefault="00C07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89" w:type="dxa"/>
      <w:jc w:val="center"/>
      <w:tblLayout w:type="fixed"/>
      <w:tblLook w:val="01E0" w:firstRow="1" w:lastRow="1" w:firstColumn="1" w:lastColumn="1" w:noHBand="0" w:noVBand="0"/>
    </w:tblPr>
    <w:tblGrid>
      <w:gridCol w:w="1814"/>
      <w:gridCol w:w="6675"/>
      <w:gridCol w:w="1800"/>
    </w:tblGrid>
    <w:tr w:rsidR="007C1B79" w:rsidTr="00CA6F49">
      <w:trPr>
        <w:jc w:val="center"/>
      </w:trPr>
      <w:tc>
        <w:tcPr>
          <w:tcW w:w="1814" w:type="dxa"/>
          <w:vAlign w:val="center"/>
        </w:tcPr>
        <w:p w:rsidR="007C1B79" w:rsidRDefault="007C1B79" w:rsidP="00CA6F49">
          <w:pPr>
            <w:pStyle w:val="Cabealho"/>
          </w:pPr>
          <w:r>
            <w:rPr>
              <w:noProof/>
            </w:rPr>
            <w:drawing>
              <wp:inline distT="0" distB="0" distL="0" distR="0" wp14:anchorId="5D9CF427" wp14:editId="4F2AEE00">
                <wp:extent cx="1066800" cy="933450"/>
                <wp:effectExtent l="0" t="0" r="0" b="0"/>
                <wp:docPr id="9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5" w:type="dxa"/>
        </w:tcPr>
        <w:p w:rsidR="007C1B79" w:rsidRPr="0020177B" w:rsidRDefault="007C1B79" w:rsidP="00CA6F49">
          <w:pPr>
            <w:pStyle w:val="Cabealho"/>
            <w:spacing w:after="120"/>
            <w:jc w:val="center"/>
            <w:rPr>
              <w:rFonts w:ascii="Arial" w:hAnsi="Arial" w:cs="Arial"/>
              <w:b/>
              <w:color w:val="3366FF"/>
              <w:spacing w:val="20"/>
              <w:sz w:val="28"/>
              <w:szCs w:val="28"/>
              <w:u w:val="single"/>
            </w:rPr>
          </w:pPr>
          <w:r w:rsidRPr="0020177B">
            <w:rPr>
              <w:rFonts w:ascii="Arial" w:hAnsi="Arial" w:cs="Arial"/>
              <w:b/>
              <w:color w:val="3366FF"/>
              <w:spacing w:val="20"/>
              <w:sz w:val="28"/>
              <w:szCs w:val="28"/>
              <w:u w:val="single"/>
            </w:rPr>
            <w:t>PREFEITURA MUNICIPAL DE PARANAÍTA</w:t>
          </w:r>
        </w:p>
        <w:p w:rsidR="007C1B79" w:rsidRPr="0020177B" w:rsidRDefault="007C1B79" w:rsidP="00CA6F49">
          <w:pPr>
            <w:pStyle w:val="Cabealho"/>
            <w:spacing w:after="120"/>
            <w:jc w:val="center"/>
            <w:rPr>
              <w:rFonts w:ascii="Bitstream Vera Sans" w:hAnsi="Bitstream Vera Sans" w:cs="Arial"/>
              <w:b/>
              <w:color w:val="3366FF"/>
            </w:rPr>
          </w:pPr>
          <w:r w:rsidRPr="0020177B">
            <w:rPr>
              <w:rFonts w:ascii="Bitstream Vera Sans" w:hAnsi="Bitstream Vera Sans" w:cs="Arial"/>
              <w:b/>
              <w:color w:val="3366FF"/>
            </w:rPr>
            <w:t>ESTADO DE MATO GROSSO</w:t>
          </w:r>
        </w:p>
        <w:p w:rsidR="007C1B79" w:rsidRDefault="007C1B79" w:rsidP="00CA6F49">
          <w:pPr>
            <w:pStyle w:val="Cabealho"/>
            <w:jc w:val="center"/>
            <w:rPr>
              <w:rFonts w:ascii="Bitstream Vera Sans" w:hAnsi="Bitstream Vera Sans" w:cs="Arial"/>
              <w:b/>
              <w:i/>
              <w:color w:val="3366FF"/>
            </w:rPr>
          </w:pPr>
          <w:r w:rsidRPr="0020177B">
            <w:rPr>
              <w:rFonts w:ascii="Bitstream Vera Sans" w:hAnsi="Bitstream Vera Sans" w:cs="Arial"/>
              <w:b/>
              <w:i/>
              <w:color w:val="3366FF"/>
            </w:rPr>
            <w:t>CNPJ 03.239.043/0001-12</w:t>
          </w:r>
        </w:p>
        <w:p w:rsidR="007C1B79" w:rsidRPr="0020177B" w:rsidRDefault="007C1B79" w:rsidP="0051040D">
          <w:pPr>
            <w:pStyle w:val="Cabealho"/>
            <w:jc w:val="center"/>
            <w:rPr>
              <w:i/>
              <w:sz w:val="22"/>
              <w:szCs w:val="22"/>
            </w:rPr>
          </w:pPr>
        </w:p>
      </w:tc>
      <w:tc>
        <w:tcPr>
          <w:tcW w:w="1800" w:type="dxa"/>
          <w:vAlign w:val="center"/>
        </w:tcPr>
        <w:p w:rsidR="007C1B79" w:rsidRDefault="007C1B79" w:rsidP="00CA6F49">
          <w:pPr>
            <w:pStyle w:val="Cabealho"/>
            <w:ind w:left="-191"/>
            <w:jc w:val="center"/>
          </w:pPr>
          <w:r>
            <w:rPr>
              <w:noProof/>
            </w:rPr>
            <w:drawing>
              <wp:inline distT="0" distB="0" distL="0" distR="0" wp14:anchorId="694F594D" wp14:editId="4DABB03B">
                <wp:extent cx="1066800" cy="933450"/>
                <wp:effectExtent l="0" t="0" r="0" b="0"/>
                <wp:docPr id="10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C1B79" w:rsidRPr="00C93E8D" w:rsidRDefault="007C1B79" w:rsidP="007C4E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2EAF70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</w:abstractNum>
  <w:abstractNum w:abstractNumId="2" w15:restartNumberingAfterBreak="0">
    <w:nsid w:val="06005184"/>
    <w:multiLevelType w:val="hybridMultilevel"/>
    <w:tmpl w:val="440E2B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5FC1"/>
    <w:multiLevelType w:val="multilevel"/>
    <w:tmpl w:val="890880DC"/>
    <w:lvl w:ilvl="0">
      <w:start w:val="1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6B56B6"/>
    <w:multiLevelType w:val="multilevel"/>
    <w:tmpl w:val="7EE81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C25991"/>
    <w:multiLevelType w:val="hybridMultilevel"/>
    <w:tmpl w:val="440E2B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B3587"/>
    <w:multiLevelType w:val="multilevel"/>
    <w:tmpl w:val="992822BC"/>
    <w:lvl w:ilvl="0">
      <w:start w:val="16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92D5ED9"/>
    <w:multiLevelType w:val="multilevel"/>
    <w:tmpl w:val="CE66B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3C3471"/>
    <w:multiLevelType w:val="hybridMultilevel"/>
    <w:tmpl w:val="461CF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F6228"/>
    <w:multiLevelType w:val="hybridMultilevel"/>
    <w:tmpl w:val="CAD04C1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72E79B2"/>
    <w:multiLevelType w:val="multilevel"/>
    <w:tmpl w:val="DFE0585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96E5229"/>
    <w:multiLevelType w:val="hybridMultilevel"/>
    <w:tmpl w:val="0F7A2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43DDE"/>
    <w:multiLevelType w:val="hybridMultilevel"/>
    <w:tmpl w:val="464C5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C1E88"/>
    <w:multiLevelType w:val="multilevel"/>
    <w:tmpl w:val="7062EB1C"/>
    <w:lvl w:ilvl="0">
      <w:start w:val="1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B4077D8"/>
    <w:multiLevelType w:val="hybridMultilevel"/>
    <w:tmpl w:val="440E2B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DE28C9"/>
    <w:multiLevelType w:val="multilevel"/>
    <w:tmpl w:val="9E467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E04688"/>
    <w:multiLevelType w:val="multilevel"/>
    <w:tmpl w:val="073A96EE"/>
    <w:lvl w:ilvl="0">
      <w:start w:val="12"/>
      <w:numFmt w:val="decimal"/>
      <w:lvlText w:val="%1"/>
      <w:lvlJc w:val="left"/>
      <w:pPr>
        <w:ind w:left="1173" w:hanging="492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173" w:hanging="492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pt-PT" w:bidi="pt-PT"/>
      </w:rPr>
    </w:lvl>
    <w:lvl w:ilvl="2">
      <w:start w:val="1"/>
      <w:numFmt w:val="upperRoman"/>
      <w:lvlText w:val="%3."/>
      <w:lvlJc w:val="left"/>
      <w:pPr>
        <w:ind w:left="1284" w:hanging="185"/>
        <w:jc w:val="right"/>
      </w:pPr>
      <w:rPr>
        <w:rFonts w:ascii="Arial" w:eastAsia="Arial" w:hAnsi="Arial" w:cs="Arial" w:hint="default"/>
        <w:spacing w:val="0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3142" w:hanging="18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73" w:hanging="18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04" w:hanging="18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35" w:hanging="18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66" w:hanging="18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97" w:hanging="185"/>
      </w:pPr>
      <w:rPr>
        <w:rFonts w:hint="default"/>
        <w:lang w:val="pt-PT" w:eastAsia="pt-PT" w:bidi="pt-P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11"/>
  </w:num>
  <w:num w:numId="5">
    <w:abstractNumId w:val="9"/>
  </w:num>
  <w:num w:numId="6">
    <w:abstractNumId w:val="15"/>
  </w:num>
  <w:num w:numId="7">
    <w:abstractNumId w:val="7"/>
  </w:num>
  <w:num w:numId="8">
    <w:abstractNumId w:val="4"/>
  </w:num>
  <w:num w:numId="9">
    <w:abstractNumId w:val="8"/>
  </w:num>
  <w:num w:numId="10">
    <w:abstractNumId w:val="12"/>
  </w:num>
  <w:num w:numId="11">
    <w:abstractNumId w:val="5"/>
  </w:num>
  <w:num w:numId="12">
    <w:abstractNumId w:val="2"/>
  </w:num>
  <w:num w:numId="13">
    <w:abstractNumId w:val="14"/>
  </w:num>
  <w:num w:numId="14">
    <w:abstractNumId w:val="16"/>
  </w:num>
  <w:num w:numId="15">
    <w:abstractNumId w:val="3"/>
  </w:num>
  <w:num w:numId="16">
    <w:abstractNumId w:val="13"/>
  </w:num>
  <w:num w:numId="1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34b1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B79"/>
    <w:rsid w:val="00001C95"/>
    <w:rsid w:val="000042DC"/>
    <w:rsid w:val="000045BA"/>
    <w:rsid w:val="00006079"/>
    <w:rsid w:val="00011014"/>
    <w:rsid w:val="00012D46"/>
    <w:rsid w:val="00014DDC"/>
    <w:rsid w:val="00017B61"/>
    <w:rsid w:val="00024DAB"/>
    <w:rsid w:val="00033419"/>
    <w:rsid w:val="000336CB"/>
    <w:rsid w:val="000401E0"/>
    <w:rsid w:val="00040E1D"/>
    <w:rsid w:val="00044A5A"/>
    <w:rsid w:val="00044FB6"/>
    <w:rsid w:val="00046205"/>
    <w:rsid w:val="000503F4"/>
    <w:rsid w:val="000509A6"/>
    <w:rsid w:val="00051558"/>
    <w:rsid w:val="00052787"/>
    <w:rsid w:val="000528CF"/>
    <w:rsid w:val="000538FA"/>
    <w:rsid w:val="00057DCE"/>
    <w:rsid w:val="00062DCA"/>
    <w:rsid w:val="000657B0"/>
    <w:rsid w:val="00065A69"/>
    <w:rsid w:val="00066BCF"/>
    <w:rsid w:val="00077BE9"/>
    <w:rsid w:val="00080784"/>
    <w:rsid w:val="000807AC"/>
    <w:rsid w:val="00081CBA"/>
    <w:rsid w:val="00082290"/>
    <w:rsid w:val="00082560"/>
    <w:rsid w:val="000856DD"/>
    <w:rsid w:val="00086DF4"/>
    <w:rsid w:val="00086F41"/>
    <w:rsid w:val="000929A0"/>
    <w:rsid w:val="00092C17"/>
    <w:rsid w:val="0009531A"/>
    <w:rsid w:val="0009770C"/>
    <w:rsid w:val="000A13E5"/>
    <w:rsid w:val="000A3E0A"/>
    <w:rsid w:val="000A45D2"/>
    <w:rsid w:val="000A50C7"/>
    <w:rsid w:val="000A72C9"/>
    <w:rsid w:val="000B006D"/>
    <w:rsid w:val="000B0CCD"/>
    <w:rsid w:val="000B32B6"/>
    <w:rsid w:val="000B3977"/>
    <w:rsid w:val="000B5A3E"/>
    <w:rsid w:val="000B710F"/>
    <w:rsid w:val="000B7575"/>
    <w:rsid w:val="000C045C"/>
    <w:rsid w:val="000C0E43"/>
    <w:rsid w:val="000C0EAC"/>
    <w:rsid w:val="000C11F7"/>
    <w:rsid w:val="000C15B0"/>
    <w:rsid w:val="000C27E4"/>
    <w:rsid w:val="000C4087"/>
    <w:rsid w:val="000C4BCF"/>
    <w:rsid w:val="000C558C"/>
    <w:rsid w:val="000C782E"/>
    <w:rsid w:val="000D00C3"/>
    <w:rsid w:val="000D37EF"/>
    <w:rsid w:val="000D433F"/>
    <w:rsid w:val="000E09DB"/>
    <w:rsid w:val="000E16A7"/>
    <w:rsid w:val="000E2247"/>
    <w:rsid w:val="000E290F"/>
    <w:rsid w:val="000E4498"/>
    <w:rsid w:val="000F4244"/>
    <w:rsid w:val="000F4483"/>
    <w:rsid w:val="000F6E5F"/>
    <w:rsid w:val="000F758F"/>
    <w:rsid w:val="00100A73"/>
    <w:rsid w:val="00101EF6"/>
    <w:rsid w:val="00102967"/>
    <w:rsid w:val="001129AC"/>
    <w:rsid w:val="00113DE9"/>
    <w:rsid w:val="00116D9E"/>
    <w:rsid w:val="0011771B"/>
    <w:rsid w:val="0012135D"/>
    <w:rsid w:val="00122B93"/>
    <w:rsid w:val="001243ED"/>
    <w:rsid w:val="0012532D"/>
    <w:rsid w:val="00125D5D"/>
    <w:rsid w:val="00130ACE"/>
    <w:rsid w:val="00134C9A"/>
    <w:rsid w:val="00140133"/>
    <w:rsid w:val="00145FA4"/>
    <w:rsid w:val="00147058"/>
    <w:rsid w:val="00155E7B"/>
    <w:rsid w:val="00160B3D"/>
    <w:rsid w:val="00164797"/>
    <w:rsid w:val="00164C18"/>
    <w:rsid w:val="0016591C"/>
    <w:rsid w:val="00172BE0"/>
    <w:rsid w:val="00172CAE"/>
    <w:rsid w:val="00174086"/>
    <w:rsid w:val="00177B13"/>
    <w:rsid w:val="0018117B"/>
    <w:rsid w:val="0018334A"/>
    <w:rsid w:val="001861F0"/>
    <w:rsid w:val="00187E85"/>
    <w:rsid w:val="00191C66"/>
    <w:rsid w:val="001929ED"/>
    <w:rsid w:val="00192C0D"/>
    <w:rsid w:val="001946A0"/>
    <w:rsid w:val="0019476C"/>
    <w:rsid w:val="001959CA"/>
    <w:rsid w:val="001A3E03"/>
    <w:rsid w:val="001A51B5"/>
    <w:rsid w:val="001A6C9F"/>
    <w:rsid w:val="001B0864"/>
    <w:rsid w:val="001B235F"/>
    <w:rsid w:val="001B3465"/>
    <w:rsid w:val="001B369F"/>
    <w:rsid w:val="001B45B7"/>
    <w:rsid w:val="001B5EA7"/>
    <w:rsid w:val="001B617C"/>
    <w:rsid w:val="001B75EF"/>
    <w:rsid w:val="001C02DE"/>
    <w:rsid w:val="001C187D"/>
    <w:rsid w:val="001C1EDB"/>
    <w:rsid w:val="001C3E8E"/>
    <w:rsid w:val="001C7A29"/>
    <w:rsid w:val="001D0310"/>
    <w:rsid w:val="001D0444"/>
    <w:rsid w:val="001D0C12"/>
    <w:rsid w:val="001D24DF"/>
    <w:rsid w:val="001D2952"/>
    <w:rsid w:val="001D39B9"/>
    <w:rsid w:val="001E2379"/>
    <w:rsid w:val="001E3EDF"/>
    <w:rsid w:val="001F01FB"/>
    <w:rsid w:val="001F1244"/>
    <w:rsid w:val="001F17D7"/>
    <w:rsid w:val="001F3242"/>
    <w:rsid w:val="001F4F37"/>
    <w:rsid w:val="001F6012"/>
    <w:rsid w:val="001F622D"/>
    <w:rsid w:val="001F6825"/>
    <w:rsid w:val="00200914"/>
    <w:rsid w:val="0020177B"/>
    <w:rsid w:val="00201BD0"/>
    <w:rsid w:val="00201C6C"/>
    <w:rsid w:val="002020B0"/>
    <w:rsid w:val="002037EA"/>
    <w:rsid w:val="00205365"/>
    <w:rsid w:val="002104B1"/>
    <w:rsid w:val="00212609"/>
    <w:rsid w:val="002144F5"/>
    <w:rsid w:val="002205AF"/>
    <w:rsid w:val="00223415"/>
    <w:rsid w:val="002245EE"/>
    <w:rsid w:val="00226863"/>
    <w:rsid w:val="0022722D"/>
    <w:rsid w:val="00230245"/>
    <w:rsid w:val="002333FA"/>
    <w:rsid w:val="00233719"/>
    <w:rsid w:val="00233E8C"/>
    <w:rsid w:val="002346B9"/>
    <w:rsid w:val="00234DCD"/>
    <w:rsid w:val="00234E30"/>
    <w:rsid w:val="0024018B"/>
    <w:rsid w:val="00243DEA"/>
    <w:rsid w:val="00245834"/>
    <w:rsid w:val="00246CC5"/>
    <w:rsid w:val="00251E88"/>
    <w:rsid w:val="00256656"/>
    <w:rsid w:val="0026037C"/>
    <w:rsid w:val="0027008C"/>
    <w:rsid w:val="0027249B"/>
    <w:rsid w:val="00276499"/>
    <w:rsid w:val="00276A08"/>
    <w:rsid w:val="00281C85"/>
    <w:rsid w:val="00281FE4"/>
    <w:rsid w:val="002854F7"/>
    <w:rsid w:val="00287FD5"/>
    <w:rsid w:val="00293EBE"/>
    <w:rsid w:val="002968B3"/>
    <w:rsid w:val="00297518"/>
    <w:rsid w:val="002A3892"/>
    <w:rsid w:val="002A409A"/>
    <w:rsid w:val="002A5248"/>
    <w:rsid w:val="002A5270"/>
    <w:rsid w:val="002A57AA"/>
    <w:rsid w:val="002A61DE"/>
    <w:rsid w:val="002B04A2"/>
    <w:rsid w:val="002B359B"/>
    <w:rsid w:val="002B3B16"/>
    <w:rsid w:val="002B7DF1"/>
    <w:rsid w:val="002C107E"/>
    <w:rsid w:val="002C2197"/>
    <w:rsid w:val="002C5374"/>
    <w:rsid w:val="002E0FE1"/>
    <w:rsid w:val="002E259C"/>
    <w:rsid w:val="002E4993"/>
    <w:rsid w:val="002E4F03"/>
    <w:rsid w:val="002E4FDB"/>
    <w:rsid w:val="002E50EA"/>
    <w:rsid w:val="002F5625"/>
    <w:rsid w:val="002F76C0"/>
    <w:rsid w:val="003019FA"/>
    <w:rsid w:val="003059B3"/>
    <w:rsid w:val="0030690C"/>
    <w:rsid w:val="00306E75"/>
    <w:rsid w:val="003074E1"/>
    <w:rsid w:val="00307D03"/>
    <w:rsid w:val="00311448"/>
    <w:rsid w:val="0031212E"/>
    <w:rsid w:val="003131E8"/>
    <w:rsid w:val="00313C7A"/>
    <w:rsid w:val="00324959"/>
    <w:rsid w:val="00327F0E"/>
    <w:rsid w:val="00331792"/>
    <w:rsid w:val="00331D1F"/>
    <w:rsid w:val="00332FF8"/>
    <w:rsid w:val="00333780"/>
    <w:rsid w:val="00336D76"/>
    <w:rsid w:val="00337D1E"/>
    <w:rsid w:val="00337FEE"/>
    <w:rsid w:val="0034117F"/>
    <w:rsid w:val="003441EA"/>
    <w:rsid w:val="00344AF5"/>
    <w:rsid w:val="00344D9F"/>
    <w:rsid w:val="00347BB8"/>
    <w:rsid w:val="003509DD"/>
    <w:rsid w:val="00350E95"/>
    <w:rsid w:val="0035159F"/>
    <w:rsid w:val="00351BAB"/>
    <w:rsid w:val="003529E9"/>
    <w:rsid w:val="00353898"/>
    <w:rsid w:val="003566BD"/>
    <w:rsid w:val="003575AD"/>
    <w:rsid w:val="00361447"/>
    <w:rsid w:val="00362629"/>
    <w:rsid w:val="00364BCD"/>
    <w:rsid w:val="0036790D"/>
    <w:rsid w:val="003702B7"/>
    <w:rsid w:val="00371A09"/>
    <w:rsid w:val="003730F8"/>
    <w:rsid w:val="00376B8C"/>
    <w:rsid w:val="00377630"/>
    <w:rsid w:val="00377F33"/>
    <w:rsid w:val="003879D6"/>
    <w:rsid w:val="003924CC"/>
    <w:rsid w:val="003944FE"/>
    <w:rsid w:val="00394994"/>
    <w:rsid w:val="003969D6"/>
    <w:rsid w:val="00396A48"/>
    <w:rsid w:val="00397953"/>
    <w:rsid w:val="003979BE"/>
    <w:rsid w:val="003A1418"/>
    <w:rsid w:val="003A4060"/>
    <w:rsid w:val="003A466E"/>
    <w:rsid w:val="003A4C94"/>
    <w:rsid w:val="003A5127"/>
    <w:rsid w:val="003A72B7"/>
    <w:rsid w:val="003B2FCF"/>
    <w:rsid w:val="003B3C52"/>
    <w:rsid w:val="003B4052"/>
    <w:rsid w:val="003B4A40"/>
    <w:rsid w:val="003B5A7A"/>
    <w:rsid w:val="003C0757"/>
    <w:rsid w:val="003C558C"/>
    <w:rsid w:val="003C66A8"/>
    <w:rsid w:val="003C6AF2"/>
    <w:rsid w:val="003D628E"/>
    <w:rsid w:val="003E04EB"/>
    <w:rsid w:val="003E38C9"/>
    <w:rsid w:val="003E6D84"/>
    <w:rsid w:val="003E793C"/>
    <w:rsid w:val="003E7C96"/>
    <w:rsid w:val="003F08F3"/>
    <w:rsid w:val="003F1786"/>
    <w:rsid w:val="003F1F80"/>
    <w:rsid w:val="003F2869"/>
    <w:rsid w:val="003F2E44"/>
    <w:rsid w:val="003F55E7"/>
    <w:rsid w:val="003F65C7"/>
    <w:rsid w:val="003F6631"/>
    <w:rsid w:val="003F786D"/>
    <w:rsid w:val="00400471"/>
    <w:rsid w:val="0040115C"/>
    <w:rsid w:val="004040E6"/>
    <w:rsid w:val="00410F4A"/>
    <w:rsid w:val="0041367E"/>
    <w:rsid w:val="0041516E"/>
    <w:rsid w:val="00424794"/>
    <w:rsid w:val="004369D4"/>
    <w:rsid w:val="00437105"/>
    <w:rsid w:val="004403DB"/>
    <w:rsid w:val="00442B51"/>
    <w:rsid w:val="00444144"/>
    <w:rsid w:val="00445913"/>
    <w:rsid w:val="00446386"/>
    <w:rsid w:val="0044686D"/>
    <w:rsid w:val="004479A1"/>
    <w:rsid w:val="00454199"/>
    <w:rsid w:val="00456DE4"/>
    <w:rsid w:val="00457EC3"/>
    <w:rsid w:val="00462C3F"/>
    <w:rsid w:val="00466594"/>
    <w:rsid w:val="00467863"/>
    <w:rsid w:val="0047101E"/>
    <w:rsid w:val="00475FB3"/>
    <w:rsid w:val="00476803"/>
    <w:rsid w:val="0047761D"/>
    <w:rsid w:val="004779DA"/>
    <w:rsid w:val="00477A95"/>
    <w:rsid w:val="00477AC7"/>
    <w:rsid w:val="00483784"/>
    <w:rsid w:val="00485A81"/>
    <w:rsid w:val="00485CA0"/>
    <w:rsid w:val="00493191"/>
    <w:rsid w:val="00497476"/>
    <w:rsid w:val="00497500"/>
    <w:rsid w:val="00497793"/>
    <w:rsid w:val="004A21D1"/>
    <w:rsid w:val="004B0211"/>
    <w:rsid w:val="004B0C29"/>
    <w:rsid w:val="004B572B"/>
    <w:rsid w:val="004B74CA"/>
    <w:rsid w:val="004C379A"/>
    <w:rsid w:val="004C7E16"/>
    <w:rsid w:val="004D3656"/>
    <w:rsid w:val="004E11C1"/>
    <w:rsid w:val="004E120C"/>
    <w:rsid w:val="004E2C45"/>
    <w:rsid w:val="004E5CD5"/>
    <w:rsid w:val="004E5D54"/>
    <w:rsid w:val="004E5FF5"/>
    <w:rsid w:val="004E657D"/>
    <w:rsid w:val="004E712B"/>
    <w:rsid w:val="004F2945"/>
    <w:rsid w:val="004F5958"/>
    <w:rsid w:val="004F6525"/>
    <w:rsid w:val="004F761D"/>
    <w:rsid w:val="00503578"/>
    <w:rsid w:val="005039FE"/>
    <w:rsid w:val="005043F2"/>
    <w:rsid w:val="0051040D"/>
    <w:rsid w:val="005139B0"/>
    <w:rsid w:val="005164E9"/>
    <w:rsid w:val="00517ADE"/>
    <w:rsid w:val="00522D25"/>
    <w:rsid w:val="0052447B"/>
    <w:rsid w:val="00525229"/>
    <w:rsid w:val="00530969"/>
    <w:rsid w:val="00531B56"/>
    <w:rsid w:val="005332AF"/>
    <w:rsid w:val="00535616"/>
    <w:rsid w:val="00535AF9"/>
    <w:rsid w:val="00535E9A"/>
    <w:rsid w:val="0053658F"/>
    <w:rsid w:val="00536FBA"/>
    <w:rsid w:val="005373DB"/>
    <w:rsid w:val="00541553"/>
    <w:rsid w:val="00544F11"/>
    <w:rsid w:val="0054612C"/>
    <w:rsid w:val="0055328F"/>
    <w:rsid w:val="005573D4"/>
    <w:rsid w:val="00557E97"/>
    <w:rsid w:val="005644E3"/>
    <w:rsid w:val="00571279"/>
    <w:rsid w:val="005721BE"/>
    <w:rsid w:val="00574667"/>
    <w:rsid w:val="005748B5"/>
    <w:rsid w:val="005749DF"/>
    <w:rsid w:val="005751A4"/>
    <w:rsid w:val="005826D8"/>
    <w:rsid w:val="00584A63"/>
    <w:rsid w:val="00587032"/>
    <w:rsid w:val="00587FEE"/>
    <w:rsid w:val="00591148"/>
    <w:rsid w:val="005914A5"/>
    <w:rsid w:val="0059201C"/>
    <w:rsid w:val="005951F2"/>
    <w:rsid w:val="00597639"/>
    <w:rsid w:val="005A1B28"/>
    <w:rsid w:val="005A2EA5"/>
    <w:rsid w:val="005A4767"/>
    <w:rsid w:val="005B10DA"/>
    <w:rsid w:val="005B1792"/>
    <w:rsid w:val="005B66AE"/>
    <w:rsid w:val="005B6F08"/>
    <w:rsid w:val="005C1C2E"/>
    <w:rsid w:val="005C3EE8"/>
    <w:rsid w:val="005D1759"/>
    <w:rsid w:val="005D3374"/>
    <w:rsid w:val="005D35FD"/>
    <w:rsid w:val="005D4437"/>
    <w:rsid w:val="005D467F"/>
    <w:rsid w:val="005D4FB3"/>
    <w:rsid w:val="005D714E"/>
    <w:rsid w:val="005D7A0B"/>
    <w:rsid w:val="005F1433"/>
    <w:rsid w:val="005F2E65"/>
    <w:rsid w:val="005F6947"/>
    <w:rsid w:val="005F6F53"/>
    <w:rsid w:val="005F6FF5"/>
    <w:rsid w:val="00601193"/>
    <w:rsid w:val="0060146A"/>
    <w:rsid w:val="006036FA"/>
    <w:rsid w:val="00610B5B"/>
    <w:rsid w:val="006140FD"/>
    <w:rsid w:val="0061419C"/>
    <w:rsid w:val="006167C9"/>
    <w:rsid w:val="00617FF9"/>
    <w:rsid w:val="00621A13"/>
    <w:rsid w:val="00621AC8"/>
    <w:rsid w:val="00621EB9"/>
    <w:rsid w:val="00624DA7"/>
    <w:rsid w:val="006278E3"/>
    <w:rsid w:val="00635FAD"/>
    <w:rsid w:val="0063619F"/>
    <w:rsid w:val="006365F3"/>
    <w:rsid w:val="006371C7"/>
    <w:rsid w:val="00637D3C"/>
    <w:rsid w:val="0064014D"/>
    <w:rsid w:val="00640BDC"/>
    <w:rsid w:val="00650364"/>
    <w:rsid w:val="0065151E"/>
    <w:rsid w:val="00651BBD"/>
    <w:rsid w:val="006520EC"/>
    <w:rsid w:val="00652801"/>
    <w:rsid w:val="006549E3"/>
    <w:rsid w:val="0065645D"/>
    <w:rsid w:val="00670E78"/>
    <w:rsid w:val="00670FDC"/>
    <w:rsid w:val="00675EB5"/>
    <w:rsid w:val="006762E6"/>
    <w:rsid w:val="0067643B"/>
    <w:rsid w:val="00680499"/>
    <w:rsid w:val="006818D8"/>
    <w:rsid w:val="0068199D"/>
    <w:rsid w:val="00682370"/>
    <w:rsid w:val="006847A1"/>
    <w:rsid w:val="00687E93"/>
    <w:rsid w:val="006903AA"/>
    <w:rsid w:val="00691B2F"/>
    <w:rsid w:val="006A1ABC"/>
    <w:rsid w:val="006A1FE9"/>
    <w:rsid w:val="006A5582"/>
    <w:rsid w:val="006B2093"/>
    <w:rsid w:val="006C1DCC"/>
    <w:rsid w:val="006C1F3D"/>
    <w:rsid w:val="006C257F"/>
    <w:rsid w:val="006C51CE"/>
    <w:rsid w:val="006C7726"/>
    <w:rsid w:val="006C782A"/>
    <w:rsid w:val="006D1CB0"/>
    <w:rsid w:val="006D3392"/>
    <w:rsid w:val="006D48AA"/>
    <w:rsid w:val="006D7A08"/>
    <w:rsid w:val="006E0273"/>
    <w:rsid w:val="006E2C6D"/>
    <w:rsid w:val="006E51C9"/>
    <w:rsid w:val="006F2FFE"/>
    <w:rsid w:val="0070107B"/>
    <w:rsid w:val="00703124"/>
    <w:rsid w:val="007047C4"/>
    <w:rsid w:val="007050F6"/>
    <w:rsid w:val="0070692A"/>
    <w:rsid w:val="0071199A"/>
    <w:rsid w:val="00713B7C"/>
    <w:rsid w:val="00721817"/>
    <w:rsid w:val="00722DC2"/>
    <w:rsid w:val="00724C65"/>
    <w:rsid w:val="00724D53"/>
    <w:rsid w:val="007269CB"/>
    <w:rsid w:val="007278EE"/>
    <w:rsid w:val="007343D1"/>
    <w:rsid w:val="0073440B"/>
    <w:rsid w:val="00734533"/>
    <w:rsid w:val="007352D1"/>
    <w:rsid w:val="0074312B"/>
    <w:rsid w:val="00743310"/>
    <w:rsid w:val="00750C78"/>
    <w:rsid w:val="00756837"/>
    <w:rsid w:val="0075700C"/>
    <w:rsid w:val="00761534"/>
    <w:rsid w:val="00767047"/>
    <w:rsid w:val="0077008C"/>
    <w:rsid w:val="00770173"/>
    <w:rsid w:val="00770230"/>
    <w:rsid w:val="00776F11"/>
    <w:rsid w:val="007839AE"/>
    <w:rsid w:val="00791742"/>
    <w:rsid w:val="0079338A"/>
    <w:rsid w:val="00793736"/>
    <w:rsid w:val="00794BC1"/>
    <w:rsid w:val="00794D03"/>
    <w:rsid w:val="007955F8"/>
    <w:rsid w:val="007962D9"/>
    <w:rsid w:val="007A3FD2"/>
    <w:rsid w:val="007B11FD"/>
    <w:rsid w:val="007B1445"/>
    <w:rsid w:val="007B22DE"/>
    <w:rsid w:val="007B3C83"/>
    <w:rsid w:val="007B62A4"/>
    <w:rsid w:val="007B7456"/>
    <w:rsid w:val="007C199B"/>
    <w:rsid w:val="007C1B79"/>
    <w:rsid w:val="007C1C3B"/>
    <w:rsid w:val="007C2134"/>
    <w:rsid w:val="007C36EF"/>
    <w:rsid w:val="007C4EFD"/>
    <w:rsid w:val="007D1326"/>
    <w:rsid w:val="007D1329"/>
    <w:rsid w:val="007D15FA"/>
    <w:rsid w:val="007D3D04"/>
    <w:rsid w:val="007D75AE"/>
    <w:rsid w:val="007E0ADA"/>
    <w:rsid w:val="007E3143"/>
    <w:rsid w:val="007E3E12"/>
    <w:rsid w:val="007E6935"/>
    <w:rsid w:val="007F4361"/>
    <w:rsid w:val="007F7F86"/>
    <w:rsid w:val="00800F3E"/>
    <w:rsid w:val="00801F1A"/>
    <w:rsid w:val="00803CBF"/>
    <w:rsid w:val="00806188"/>
    <w:rsid w:val="008104C8"/>
    <w:rsid w:val="00810F4F"/>
    <w:rsid w:val="008115CA"/>
    <w:rsid w:val="00812D2C"/>
    <w:rsid w:val="00812D6B"/>
    <w:rsid w:val="00814958"/>
    <w:rsid w:val="00817A56"/>
    <w:rsid w:val="00817F74"/>
    <w:rsid w:val="00825B1B"/>
    <w:rsid w:val="00825F25"/>
    <w:rsid w:val="00827C3A"/>
    <w:rsid w:val="0083167B"/>
    <w:rsid w:val="00831E20"/>
    <w:rsid w:val="00832D65"/>
    <w:rsid w:val="00837BCF"/>
    <w:rsid w:val="00842E7C"/>
    <w:rsid w:val="008472C0"/>
    <w:rsid w:val="0084742F"/>
    <w:rsid w:val="00852E37"/>
    <w:rsid w:val="00853950"/>
    <w:rsid w:val="00854B95"/>
    <w:rsid w:val="00856D22"/>
    <w:rsid w:val="00857D89"/>
    <w:rsid w:val="0086036C"/>
    <w:rsid w:val="00860C5D"/>
    <w:rsid w:val="00861528"/>
    <w:rsid w:val="008631A8"/>
    <w:rsid w:val="00866144"/>
    <w:rsid w:val="0087271A"/>
    <w:rsid w:val="00873269"/>
    <w:rsid w:val="00875322"/>
    <w:rsid w:val="00876077"/>
    <w:rsid w:val="00877D3B"/>
    <w:rsid w:val="00877DB1"/>
    <w:rsid w:val="008824D6"/>
    <w:rsid w:val="00882698"/>
    <w:rsid w:val="00883577"/>
    <w:rsid w:val="00886E1A"/>
    <w:rsid w:val="0089079E"/>
    <w:rsid w:val="00896CA0"/>
    <w:rsid w:val="008A0E10"/>
    <w:rsid w:val="008A3106"/>
    <w:rsid w:val="008A3B37"/>
    <w:rsid w:val="008A58D8"/>
    <w:rsid w:val="008B303C"/>
    <w:rsid w:val="008B7DCA"/>
    <w:rsid w:val="008C0780"/>
    <w:rsid w:val="008C22D7"/>
    <w:rsid w:val="008C2512"/>
    <w:rsid w:val="008C47B0"/>
    <w:rsid w:val="008C5F99"/>
    <w:rsid w:val="008D0977"/>
    <w:rsid w:val="008D46F7"/>
    <w:rsid w:val="008D47E3"/>
    <w:rsid w:val="008D5B40"/>
    <w:rsid w:val="008E1000"/>
    <w:rsid w:val="008E20CC"/>
    <w:rsid w:val="008E41FE"/>
    <w:rsid w:val="008E6603"/>
    <w:rsid w:val="008E707B"/>
    <w:rsid w:val="008E7924"/>
    <w:rsid w:val="008E7D45"/>
    <w:rsid w:val="008F227F"/>
    <w:rsid w:val="008F3423"/>
    <w:rsid w:val="008F4C4A"/>
    <w:rsid w:val="008F54BF"/>
    <w:rsid w:val="008F6663"/>
    <w:rsid w:val="008F7FBD"/>
    <w:rsid w:val="0090007B"/>
    <w:rsid w:val="009008A9"/>
    <w:rsid w:val="009029F0"/>
    <w:rsid w:val="00904EDB"/>
    <w:rsid w:val="009058D6"/>
    <w:rsid w:val="009104AA"/>
    <w:rsid w:val="0091090C"/>
    <w:rsid w:val="0091356B"/>
    <w:rsid w:val="0091569F"/>
    <w:rsid w:val="009158EC"/>
    <w:rsid w:val="00916AAA"/>
    <w:rsid w:val="009202EF"/>
    <w:rsid w:val="00920934"/>
    <w:rsid w:val="00920DEE"/>
    <w:rsid w:val="009231C5"/>
    <w:rsid w:val="0092445F"/>
    <w:rsid w:val="0092446B"/>
    <w:rsid w:val="00927706"/>
    <w:rsid w:val="00927F73"/>
    <w:rsid w:val="009320D6"/>
    <w:rsid w:val="0093230E"/>
    <w:rsid w:val="00932862"/>
    <w:rsid w:val="0093367C"/>
    <w:rsid w:val="00933684"/>
    <w:rsid w:val="009347D3"/>
    <w:rsid w:val="00936721"/>
    <w:rsid w:val="00945A1B"/>
    <w:rsid w:val="0094662D"/>
    <w:rsid w:val="0094766C"/>
    <w:rsid w:val="00951282"/>
    <w:rsid w:val="0095203E"/>
    <w:rsid w:val="009529B4"/>
    <w:rsid w:val="00953DAA"/>
    <w:rsid w:val="00954163"/>
    <w:rsid w:val="00956960"/>
    <w:rsid w:val="00957E32"/>
    <w:rsid w:val="0096055E"/>
    <w:rsid w:val="009700C6"/>
    <w:rsid w:val="009715C9"/>
    <w:rsid w:val="009725C0"/>
    <w:rsid w:val="00972D01"/>
    <w:rsid w:val="00974215"/>
    <w:rsid w:val="00976C70"/>
    <w:rsid w:val="0098191D"/>
    <w:rsid w:val="00994BFD"/>
    <w:rsid w:val="009952C1"/>
    <w:rsid w:val="0099711A"/>
    <w:rsid w:val="009A0670"/>
    <w:rsid w:val="009A1ED4"/>
    <w:rsid w:val="009A4059"/>
    <w:rsid w:val="009A5046"/>
    <w:rsid w:val="009A51A9"/>
    <w:rsid w:val="009B1650"/>
    <w:rsid w:val="009B4D6F"/>
    <w:rsid w:val="009C22FE"/>
    <w:rsid w:val="009C7DD7"/>
    <w:rsid w:val="009D72A7"/>
    <w:rsid w:val="009E4575"/>
    <w:rsid w:val="009E5AE8"/>
    <w:rsid w:val="009E7326"/>
    <w:rsid w:val="009F017A"/>
    <w:rsid w:val="009F054B"/>
    <w:rsid w:val="009F0B23"/>
    <w:rsid w:val="009F18B8"/>
    <w:rsid w:val="009F2606"/>
    <w:rsid w:val="009F4938"/>
    <w:rsid w:val="009F4D29"/>
    <w:rsid w:val="00A001D7"/>
    <w:rsid w:val="00A01517"/>
    <w:rsid w:val="00A0381A"/>
    <w:rsid w:val="00A041DF"/>
    <w:rsid w:val="00A04E84"/>
    <w:rsid w:val="00A057BB"/>
    <w:rsid w:val="00A13F5E"/>
    <w:rsid w:val="00A16CFE"/>
    <w:rsid w:val="00A17B7D"/>
    <w:rsid w:val="00A207BA"/>
    <w:rsid w:val="00A23E48"/>
    <w:rsid w:val="00A2455F"/>
    <w:rsid w:val="00A25F94"/>
    <w:rsid w:val="00A32894"/>
    <w:rsid w:val="00A34906"/>
    <w:rsid w:val="00A35300"/>
    <w:rsid w:val="00A361D2"/>
    <w:rsid w:val="00A373DD"/>
    <w:rsid w:val="00A4145F"/>
    <w:rsid w:val="00A414F2"/>
    <w:rsid w:val="00A41600"/>
    <w:rsid w:val="00A44827"/>
    <w:rsid w:val="00A4721E"/>
    <w:rsid w:val="00A4739D"/>
    <w:rsid w:val="00A4751B"/>
    <w:rsid w:val="00A47ACC"/>
    <w:rsid w:val="00A52781"/>
    <w:rsid w:val="00A52AFB"/>
    <w:rsid w:val="00A5475B"/>
    <w:rsid w:val="00A55979"/>
    <w:rsid w:val="00A60118"/>
    <w:rsid w:val="00A610D3"/>
    <w:rsid w:val="00A62183"/>
    <w:rsid w:val="00A6771D"/>
    <w:rsid w:val="00A7232F"/>
    <w:rsid w:val="00A766D7"/>
    <w:rsid w:val="00A77422"/>
    <w:rsid w:val="00A8131B"/>
    <w:rsid w:val="00A827BC"/>
    <w:rsid w:val="00A82C27"/>
    <w:rsid w:val="00A85D08"/>
    <w:rsid w:val="00A85D0C"/>
    <w:rsid w:val="00A9508F"/>
    <w:rsid w:val="00A9661F"/>
    <w:rsid w:val="00AA04EB"/>
    <w:rsid w:val="00AA1402"/>
    <w:rsid w:val="00AA2963"/>
    <w:rsid w:val="00AA31FC"/>
    <w:rsid w:val="00AA3A26"/>
    <w:rsid w:val="00AA3D8A"/>
    <w:rsid w:val="00AA5209"/>
    <w:rsid w:val="00AB2CFF"/>
    <w:rsid w:val="00AB4175"/>
    <w:rsid w:val="00AB7D31"/>
    <w:rsid w:val="00AC037A"/>
    <w:rsid w:val="00AC4430"/>
    <w:rsid w:val="00AC6E93"/>
    <w:rsid w:val="00AD1453"/>
    <w:rsid w:val="00AD6AE2"/>
    <w:rsid w:val="00AE039A"/>
    <w:rsid w:val="00AE03AF"/>
    <w:rsid w:val="00AE191B"/>
    <w:rsid w:val="00AE1E05"/>
    <w:rsid w:val="00AE3320"/>
    <w:rsid w:val="00AE4E6B"/>
    <w:rsid w:val="00AE72C2"/>
    <w:rsid w:val="00AF1F7A"/>
    <w:rsid w:val="00AF22F6"/>
    <w:rsid w:val="00AF2D10"/>
    <w:rsid w:val="00AF5232"/>
    <w:rsid w:val="00B00C34"/>
    <w:rsid w:val="00B02ABD"/>
    <w:rsid w:val="00B047E0"/>
    <w:rsid w:val="00B105BE"/>
    <w:rsid w:val="00B10B9B"/>
    <w:rsid w:val="00B1322A"/>
    <w:rsid w:val="00B15F2A"/>
    <w:rsid w:val="00B1767F"/>
    <w:rsid w:val="00B238ED"/>
    <w:rsid w:val="00B255E3"/>
    <w:rsid w:val="00B27528"/>
    <w:rsid w:val="00B27FA4"/>
    <w:rsid w:val="00B30878"/>
    <w:rsid w:val="00B32C3B"/>
    <w:rsid w:val="00B33296"/>
    <w:rsid w:val="00B345A7"/>
    <w:rsid w:val="00B34C05"/>
    <w:rsid w:val="00B34D05"/>
    <w:rsid w:val="00B35664"/>
    <w:rsid w:val="00B37673"/>
    <w:rsid w:val="00B37F39"/>
    <w:rsid w:val="00B417CF"/>
    <w:rsid w:val="00B41C54"/>
    <w:rsid w:val="00B427B4"/>
    <w:rsid w:val="00B43EF1"/>
    <w:rsid w:val="00B445EA"/>
    <w:rsid w:val="00B4551D"/>
    <w:rsid w:val="00B457BF"/>
    <w:rsid w:val="00B473BF"/>
    <w:rsid w:val="00B50659"/>
    <w:rsid w:val="00B50D66"/>
    <w:rsid w:val="00B523CA"/>
    <w:rsid w:val="00B54808"/>
    <w:rsid w:val="00B55880"/>
    <w:rsid w:val="00B569D8"/>
    <w:rsid w:val="00B63E9F"/>
    <w:rsid w:val="00B671BC"/>
    <w:rsid w:val="00B677A2"/>
    <w:rsid w:val="00B70700"/>
    <w:rsid w:val="00B717B3"/>
    <w:rsid w:val="00B71995"/>
    <w:rsid w:val="00B73101"/>
    <w:rsid w:val="00B73A82"/>
    <w:rsid w:val="00B73AD0"/>
    <w:rsid w:val="00B803DC"/>
    <w:rsid w:val="00B81BC5"/>
    <w:rsid w:val="00B8208C"/>
    <w:rsid w:val="00B835B3"/>
    <w:rsid w:val="00B844D1"/>
    <w:rsid w:val="00B8454D"/>
    <w:rsid w:val="00B859DE"/>
    <w:rsid w:val="00B85D53"/>
    <w:rsid w:val="00B91D4F"/>
    <w:rsid w:val="00B962D6"/>
    <w:rsid w:val="00B97F58"/>
    <w:rsid w:val="00BA02B9"/>
    <w:rsid w:val="00BA0D40"/>
    <w:rsid w:val="00BA1AD5"/>
    <w:rsid w:val="00BA2D9A"/>
    <w:rsid w:val="00BA3F51"/>
    <w:rsid w:val="00BA71AE"/>
    <w:rsid w:val="00BB047D"/>
    <w:rsid w:val="00BB33E2"/>
    <w:rsid w:val="00BB46E5"/>
    <w:rsid w:val="00BB6C5A"/>
    <w:rsid w:val="00BB7208"/>
    <w:rsid w:val="00BC0155"/>
    <w:rsid w:val="00BC39D9"/>
    <w:rsid w:val="00BC3BC9"/>
    <w:rsid w:val="00BC4116"/>
    <w:rsid w:val="00BC47E6"/>
    <w:rsid w:val="00BC64DA"/>
    <w:rsid w:val="00BC658C"/>
    <w:rsid w:val="00BD0AFF"/>
    <w:rsid w:val="00BD12C0"/>
    <w:rsid w:val="00BD167D"/>
    <w:rsid w:val="00BD1956"/>
    <w:rsid w:val="00BD4856"/>
    <w:rsid w:val="00BD489E"/>
    <w:rsid w:val="00BD4E6B"/>
    <w:rsid w:val="00BD632A"/>
    <w:rsid w:val="00BD66B7"/>
    <w:rsid w:val="00BD7986"/>
    <w:rsid w:val="00BE01C0"/>
    <w:rsid w:val="00BE0A8E"/>
    <w:rsid w:val="00BE1114"/>
    <w:rsid w:val="00BE2739"/>
    <w:rsid w:val="00BE442F"/>
    <w:rsid w:val="00BE6106"/>
    <w:rsid w:val="00BF7054"/>
    <w:rsid w:val="00C00324"/>
    <w:rsid w:val="00C046A7"/>
    <w:rsid w:val="00C05820"/>
    <w:rsid w:val="00C0681D"/>
    <w:rsid w:val="00C076E9"/>
    <w:rsid w:val="00C07F6F"/>
    <w:rsid w:val="00C10C20"/>
    <w:rsid w:val="00C142B9"/>
    <w:rsid w:val="00C14716"/>
    <w:rsid w:val="00C16588"/>
    <w:rsid w:val="00C16E55"/>
    <w:rsid w:val="00C17582"/>
    <w:rsid w:val="00C20597"/>
    <w:rsid w:val="00C226D7"/>
    <w:rsid w:val="00C2503C"/>
    <w:rsid w:val="00C264BA"/>
    <w:rsid w:val="00C27228"/>
    <w:rsid w:val="00C27C19"/>
    <w:rsid w:val="00C31A77"/>
    <w:rsid w:val="00C3400B"/>
    <w:rsid w:val="00C35153"/>
    <w:rsid w:val="00C35323"/>
    <w:rsid w:val="00C3633B"/>
    <w:rsid w:val="00C45A44"/>
    <w:rsid w:val="00C4620A"/>
    <w:rsid w:val="00C46E30"/>
    <w:rsid w:val="00C477C3"/>
    <w:rsid w:val="00C50765"/>
    <w:rsid w:val="00C51E9C"/>
    <w:rsid w:val="00C51F1B"/>
    <w:rsid w:val="00C5580E"/>
    <w:rsid w:val="00C56709"/>
    <w:rsid w:val="00C66A7B"/>
    <w:rsid w:val="00C73C36"/>
    <w:rsid w:val="00C74DAC"/>
    <w:rsid w:val="00C77812"/>
    <w:rsid w:val="00C77DFA"/>
    <w:rsid w:val="00C80D78"/>
    <w:rsid w:val="00C83B5D"/>
    <w:rsid w:val="00C85568"/>
    <w:rsid w:val="00C866F7"/>
    <w:rsid w:val="00C871CA"/>
    <w:rsid w:val="00C9143E"/>
    <w:rsid w:val="00C9176C"/>
    <w:rsid w:val="00C93D8A"/>
    <w:rsid w:val="00C93E8D"/>
    <w:rsid w:val="00C970B6"/>
    <w:rsid w:val="00C97F7B"/>
    <w:rsid w:val="00CA0324"/>
    <w:rsid w:val="00CA2612"/>
    <w:rsid w:val="00CA2EF3"/>
    <w:rsid w:val="00CA646A"/>
    <w:rsid w:val="00CA6F49"/>
    <w:rsid w:val="00CA711B"/>
    <w:rsid w:val="00CA76B2"/>
    <w:rsid w:val="00CB1BC5"/>
    <w:rsid w:val="00CB2E80"/>
    <w:rsid w:val="00CB56C2"/>
    <w:rsid w:val="00CB5E2F"/>
    <w:rsid w:val="00CC0716"/>
    <w:rsid w:val="00CC0979"/>
    <w:rsid w:val="00CC392D"/>
    <w:rsid w:val="00CC3C83"/>
    <w:rsid w:val="00CC420E"/>
    <w:rsid w:val="00CC598B"/>
    <w:rsid w:val="00CD1629"/>
    <w:rsid w:val="00CD47B7"/>
    <w:rsid w:val="00CD5834"/>
    <w:rsid w:val="00CE15FA"/>
    <w:rsid w:val="00CE30CC"/>
    <w:rsid w:val="00CE314C"/>
    <w:rsid w:val="00CE40DA"/>
    <w:rsid w:val="00CE5E9D"/>
    <w:rsid w:val="00CE6467"/>
    <w:rsid w:val="00CE79EF"/>
    <w:rsid w:val="00CF1115"/>
    <w:rsid w:val="00CF45C7"/>
    <w:rsid w:val="00CF702F"/>
    <w:rsid w:val="00CF7708"/>
    <w:rsid w:val="00D01ADC"/>
    <w:rsid w:val="00D02C4D"/>
    <w:rsid w:val="00D038DC"/>
    <w:rsid w:val="00D10581"/>
    <w:rsid w:val="00D10815"/>
    <w:rsid w:val="00D10DEB"/>
    <w:rsid w:val="00D12B9C"/>
    <w:rsid w:val="00D15844"/>
    <w:rsid w:val="00D16BCB"/>
    <w:rsid w:val="00D2366B"/>
    <w:rsid w:val="00D25609"/>
    <w:rsid w:val="00D26F69"/>
    <w:rsid w:val="00D275F9"/>
    <w:rsid w:val="00D3129B"/>
    <w:rsid w:val="00D31762"/>
    <w:rsid w:val="00D330F9"/>
    <w:rsid w:val="00D33CE9"/>
    <w:rsid w:val="00D34365"/>
    <w:rsid w:val="00D34FCE"/>
    <w:rsid w:val="00D407C6"/>
    <w:rsid w:val="00D41BA5"/>
    <w:rsid w:val="00D437FB"/>
    <w:rsid w:val="00D453C1"/>
    <w:rsid w:val="00D45A4C"/>
    <w:rsid w:val="00D5224D"/>
    <w:rsid w:val="00D62CE2"/>
    <w:rsid w:val="00D64CD7"/>
    <w:rsid w:val="00D676E2"/>
    <w:rsid w:val="00D71615"/>
    <w:rsid w:val="00D75BAF"/>
    <w:rsid w:val="00D75DEF"/>
    <w:rsid w:val="00D77902"/>
    <w:rsid w:val="00D77ADD"/>
    <w:rsid w:val="00D80BA6"/>
    <w:rsid w:val="00D82FE4"/>
    <w:rsid w:val="00D8482D"/>
    <w:rsid w:val="00D862CB"/>
    <w:rsid w:val="00D9124D"/>
    <w:rsid w:val="00D93456"/>
    <w:rsid w:val="00D93B66"/>
    <w:rsid w:val="00D97121"/>
    <w:rsid w:val="00D97E60"/>
    <w:rsid w:val="00DA1A84"/>
    <w:rsid w:val="00DA2F01"/>
    <w:rsid w:val="00DA3C79"/>
    <w:rsid w:val="00DA64EC"/>
    <w:rsid w:val="00DA7650"/>
    <w:rsid w:val="00DB5151"/>
    <w:rsid w:val="00DB5B96"/>
    <w:rsid w:val="00DB5EAB"/>
    <w:rsid w:val="00DB7053"/>
    <w:rsid w:val="00DB7C16"/>
    <w:rsid w:val="00DC0E3F"/>
    <w:rsid w:val="00DC0E77"/>
    <w:rsid w:val="00DC27A4"/>
    <w:rsid w:val="00DC39B7"/>
    <w:rsid w:val="00DC5AED"/>
    <w:rsid w:val="00DD0BF3"/>
    <w:rsid w:val="00DD1A2A"/>
    <w:rsid w:val="00DD478E"/>
    <w:rsid w:val="00DD5A09"/>
    <w:rsid w:val="00DE1561"/>
    <w:rsid w:val="00DE1CBD"/>
    <w:rsid w:val="00DE65DC"/>
    <w:rsid w:val="00DE7177"/>
    <w:rsid w:val="00DF0F21"/>
    <w:rsid w:val="00DF1D9B"/>
    <w:rsid w:val="00DF27EA"/>
    <w:rsid w:val="00DF4540"/>
    <w:rsid w:val="00DF6217"/>
    <w:rsid w:val="00E01DB5"/>
    <w:rsid w:val="00E0283A"/>
    <w:rsid w:val="00E02EC5"/>
    <w:rsid w:val="00E036D5"/>
    <w:rsid w:val="00E10AE7"/>
    <w:rsid w:val="00E16A3E"/>
    <w:rsid w:val="00E177F1"/>
    <w:rsid w:val="00E17B7D"/>
    <w:rsid w:val="00E2036C"/>
    <w:rsid w:val="00E20DBE"/>
    <w:rsid w:val="00E20DCD"/>
    <w:rsid w:val="00E210FB"/>
    <w:rsid w:val="00E22CA6"/>
    <w:rsid w:val="00E24BD4"/>
    <w:rsid w:val="00E24F72"/>
    <w:rsid w:val="00E25F2D"/>
    <w:rsid w:val="00E3168D"/>
    <w:rsid w:val="00E33C4E"/>
    <w:rsid w:val="00E36832"/>
    <w:rsid w:val="00E3748C"/>
    <w:rsid w:val="00E42E05"/>
    <w:rsid w:val="00E4758B"/>
    <w:rsid w:val="00E55222"/>
    <w:rsid w:val="00E55B0D"/>
    <w:rsid w:val="00E560A8"/>
    <w:rsid w:val="00E6120A"/>
    <w:rsid w:val="00E65360"/>
    <w:rsid w:val="00E7087F"/>
    <w:rsid w:val="00E70DBD"/>
    <w:rsid w:val="00E742C1"/>
    <w:rsid w:val="00E743B2"/>
    <w:rsid w:val="00E74C6C"/>
    <w:rsid w:val="00E83449"/>
    <w:rsid w:val="00E851D5"/>
    <w:rsid w:val="00E86BD9"/>
    <w:rsid w:val="00E87207"/>
    <w:rsid w:val="00E925C2"/>
    <w:rsid w:val="00E93461"/>
    <w:rsid w:val="00E95062"/>
    <w:rsid w:val="00EA4A9D"/>
    <w:rsid w:val="00EA5006"/>
    <w:rsid w:val="00EB26C2"/>
    <w:rsid w:val="00EB32C3"/>
    <w:rsid w:val="00EB5214"/>
    <w:rsid w:val="00EB5B6D"/>
    <w:rsid w:val="00EB63E0"/>
    <w:rsid w:val="00EB767C"/>
    <w:rsid w:val="00EC2CA7"/>
    <w:rsid w:val="00EC7E1C"/>
    <w:rsid w:val="00ED40CE"/>
    <w:rsid w:val="00ED66B7"/>
    <w:rsid w:val="00ED6822"/>
    <w:rsid w:val="00EE03B5"/>
    <w:rsid w:val="00EE155B"/>
    <w:rsid w:val="00EE64BD"/>
    <w:rsid w:val="00EE68CF"/>
    <w:rsid w:val="00EF2F74"/>
    <w:rsid w:val="00EF3EE1"/>
    <w:rsid w:val="00EF70CE"/>
    <w:rsid w:val="00EF7F23"/>
    <w:rsid w:val="00F14536"/>
    <w:rsid w:val="00F179B2"/>
    <w:rsid w:val="00F17D5B"/>
    <w:rsid w:val="00F23DE3"/>
    <w:rsid w:val="00F24C5E"/>
    <w:rsid w:val="00F303F8"/>
    <w:rsid w:val="00F31C86"/>
    <w:rsid w:val="00F3285D"/>
    <w:rsid w:val="00F41D8F"/>
    <w:rsid w:val="00F5119B"/>
    <w:rsid w:val="00F523B4"/>
    <w:rsid w:val="00F538AE"/>
    <w:rsid w:val="00F56F81"/>
    <w:rsid w:val="00F63826"/>
    <w:rsid w:val="00F63FFD"/>
    <w:rsid w:val="00F64FD0"/>
    <w:rsid w:val="00F66484"/>
    <w:rsid w:val="00F67201"/>
    <w:rsid w:val="00F71069"/>
    <w:rsid w:val="00F74629"/>
    <w:rsid w:val="00F75BF6"/>
    <w:rsid w:val="00F77E22"/>
    <w:rsid w:val="00F835F1"/>
    <w:rsid w:val="00F83BA2"/>
    <w:rsid w:val="00F84B3F"/>
    <w:rsid w:val="00F90C96"/>
    <w:rsid w:val="00F96282"/>
    <w:rsid w:val="00F96F0D"/>
    <w:rsid w:val="00FA0AB5"/>
    <w:rsid w:val="00FA2B36"/>
    <w:rsid w:val="00FA5D50"/>
    <w:rsid w:val="00FA7678"/>
    <w:rsid w:val="00FA7A5E"/>
    <w:rsid w:val="00FB1F1A"/>
    <w:rsid w:val="00FB25AB"/>
    <w:rsid w:val="00FB2715"/>
    <w:rsid w:val="00FB40F4"/>
    <w:rsid w:val="00FB41E4"/>
    <w:rsid w:val="00FB4BC8"/>
    <w:rsid w:val="00FB6158"/>
    <w:rsid w:val="00FB656D"/>
    <w:rsid w:val="00FB6A98"/>
    <w:rsid w:val="00FC08BB"/>
    <w:rsid w:val="00FC15F6"/>
    <w:rsid w:val="00FC282C"/>
    <w:rsid w:val="00FC6D58"/>
    <w:rsid w:val="00FD15AB"/>
    <w:rsid w:val="00FD2AAC"/>
    <w:rsid w:val="00FD2DB7"/>
    <w:rsid w:val="00FD5FB1"/>
    <w:rsid w:val="00FE0706"/>
    <w:rsid w:val="00FE48B8"/>
    <w:rsid w:val="00FE6D91"/>
    <w:rsid w:val="00FE7CFA"/>
    <w:rsid w:val="00FF03E4"/>
    <w:rsid w:val="00FF0768"/>
    <w:rsid w:val="00FF1F50"/>
    <w:rsid w:val="00FF37F9"/>
    <w:rsid w:val="00FF46BC"/>
    <w:rsid w:val="00FF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4b1fe"/>
    </o:shapedefaults>
    <o:shapelayout v:ext="edit">
      <o:idmap v:ext="edit" data="1"/>
    </o:shapelayout>
  </w:shapeDefaults>
  <w:decimalSymbol w:val=","/>
  <w:listSeparator w:val=";"/>
  <w15:chartTrackingRefBased/>
  <w15:docId w15:val="{9BFFAD23-CDB9-46BD-9AD3-7D7FBFBB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List Bullet" w:qFormat="1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499"/>
    <w:pPr>
      <w:widowControl w:val="0"/>
      <w:suppressAutoHyphens/>
    </w:pPr>
    <w:rPr>
      <w:rFonts w:eastAsia="Lucida Sans Unicode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080784"/>
    <w:pPr>
      <w:keepNext/>
      <w:widowControl/>
      <w:numPr>
        <w:numId w:val="1"/>
      </w:numPr>
      <w:suppressAutoHyphens w:val="0"/>
      <w:ind w:left="142"/>
      <w:jc w:val="right"/>
      <w:outlineLvl w:val="0"/>
    </w:pPr>
    <w:rPr>
      <w:rFonts w:eastAsia="Times New Roman"/>
      <w:b/>
      <w:sz w:val="28"/>
      <w:szCs w:val="20"/>
    </w:rPr>
  </w:style>
  <w:style w:type="paragraph" w:styleId="Ttulo2">
    <w:name w:val="heading 2"/>
    <w:basedOn w:val="Normal"/>
    <w:link w:val="Ttulo2Char"/>
    <w:uiPriority w:val="9"/>
    <w:unhideWhenUsed/>
    <w:qFormat/>
    <w:rsid w:val="00B345A7"/>
    <w:pPr>
      <w:widowControl/>
      <w:suppressAutoHyphens w:val="0"/>
      <w:ind w:left="292"/>
      <w:outlineLvl w:val="1"/>
    </w:pPr>
    <w:rPr>
      <w:rFonts w:eastAsia="Times New Roman"/>
      <w:b/>
      <w:bCs/>
    </w:rPr>
  </w:style>
  <w:style w:type="paragraph" w:styleId="Ttulo3">
    <w:name w:val="heading 3"/>
    <w:basedOn w:val="Normal"/>
    <w:next w:val="Normal"/>
    <w:link w:val="Ttulo3Char"/>
    <w:uiPriority w:val="9"/>
    <w:qFormat/>
    <w:rsid w:val="00C1658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C16588"/>
    <w:pPr>
      <w:keepNext/>
      <w:spacing w:before="240" w:after="60"/>
      <w:outlineLvl w:val="3"/>
    </w:pPr>
    <w:rPr>
      <w:rFonts w:eastAsia="Bitstream Vera Sans"/>
      <w:b/>
      <w:bCs/>
      <w:sz w:val="28"/>
      <w:szCs w:val="28"/>
      <w:lang w:eastAsia="ar-SA"/>
    </w:rPr>
  </w:style>
  <w:style w:type="paragraph" w:styleId="Ttulo5">
    <w:name w:val="heading 5"/>
    <w:basedOn w:val="Normal"/>
    <w:next w:val="Normal"/>
    <w:link w:val="Ttulo5Char"/>
    <w:qFormat/>
    <w:rsid w:val="00C165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C1658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3440B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3440B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rsid w:val="00EB7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qFormat/>
    <w:rsid w:val="00080784"/>
    <w:pPr>
      <w:widowControl/>
      <w:suppressAutoHyphens w:val="0"/>
      <w:jc w:val="center"/>
    </w:pPr>
    <w:rPr>
      <w:rFonts w:ascii="Bookman Old Style" w:eastAsia="Times New Roman" w:hAnsi="Bookman Old Style"/>
      <w:b/>
      <w:sz w:val="32"/>
      <w:szCs w:val="20"/>
    </w:rPr>
  </w:style>
  <w:style w:type="paragraph" w:styleId="Textodebalo">
    <w:name w:val="Balloon Text"/>
    <w:basedOn w:val="Normal"/>
    <w:link w:val="TextodebaloChar"/>
    <w:uiPriority w:val="99"/>
    <w:semiHidden/>
    <w:rsid w:val="00F75B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D628E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C16588"/>
    <w:rPr>
      <w:rFonts w:ascii="Arial" w:eastAsia="Lucida Sans Unicode" w:hAnsi="Arial" w:cs="Arial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rsid w:val="00C16588"/>
    <w:rPr>
      <w:rFonts w:eastAsia="Bitstream Vera Sans"/>
      <w:b/>
      <w:bCs/>
      <w:sz w:val="28"/>
      <w:szCs w:val="28"/>
      <w:lang w:eastAsia="ar-SA"/>
    </w:rPr>
  </w:style>
  <w:style w:type="character" w:customStyle="1" w:styleId="Ttulo5Char">
    <w:name w:val="Título 5 Char"/>
    <w:link w:val="Ttulo5"/>
    <w:rsid w:val="00C16588"/>
    <w:rPr>
      <w:rFonts w:eastAsia="Lucida Sans Unicode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rsid w:val="00C16588"/>
    <w:rPr>
      <w:rFonts w:eastAsia="Lucida Sans Unicode"/>
      <w:b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C16588"/>
    <w:pPr>
      <w:spacing w:before="100" w:beforeAutospacing="1" w:after="100" w:afterAutospacing="1"/>
    </w:pPr>
  </w:style>
  <w:style w:type="paragraph" w:customStyle="1" w:styleId="Corpodetexto21">
    <w:name w:val="Corpo de texto 21"/>
    <w:basedOn w:val="Normal"/>
    <w:rsid w:val="00C16588"/>
    <w:pPr>
      <w:jc w:val="both"/>
    </w:pPr>
  </w:style>
  <w:style w:type="paragraph" w:customStyle="1" w:styleId="WW-Textoembloco">
    <w:name w:val="WW-Texto em bloco"/>
    <w:basedOn w:val="Normal"/>
    <w:rsid w:val="00C16588"/>
    <w:pPr>
      <w:widowControl/>
      <w:ind w:left="4680" w:right="974"/>
      <w:jc w:val="both"/>
    </w:pPr>
    <w:rPr>
      <w:rFonts w:eastAsia="Times New Roman"/>
    </w:rPr>
  </w:style>
  <w:style w:type="paragraph" w:styleId="Recuodecorpodetexto">
    <w:name w:val="Body Text Indent"/>
    <w:basedOn w:val="Normal"/>
    <w:link w:val="RecuodecorpodetextoChar"/>
    <w:uiPriority w:val="99"/>
    <w:rsid w:val="00C16588"/>
    <w:pPr>
      <w:widowControl/>
      <w:suppressAutoHyphens w:val="0"/>
      <w:spacing w:after="120"/>
      <w:ind w:left="283"/>
    </w:pPr>
    <w:rPr>
      <w:rFonts w:eastAsia="Batang"/>
    </w:rPr>
  </w:style>
  <w:style w:type="character" w:customStyle="1" w:styleId="RecuodecorpodetextoChar">
    <w:name w:val="Recuo de corpo de texto Char"/>
    <w:link w:val="Recuodecorpodetexto"/>
    <w:uiPriority w:val="99"/>
    <w:rsid w:val="00C16588"/>
    <w:rPr>
      <w:rFonts w:eastAsia="Batang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C16588"/>
    <w:pPr>
      <w:spacing w:after="120"/>
    </w:pPr>
  </w:style>
  <w:style w:type="character" w:customStyle="1" w:styleId="CorpodetextoChar">
    <w:name w:val="Corpo de texto Char"/>
    <w:link w:val="Corpodetexto"/>
    <w:uiPriority w:val="1"/>
    <w:rsid w:val="00C16588"/>
    <w:rPr>
      <w:rFonts w:eastAsia="Lucida Sans Unicode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rsid w:val="00C16588"/>
    <w:pPr>
      <w:widowControl/>
      <w:suppressAutoHyphens w:val="0"/>
      <w:spacing w:after="120" w:line="480" w:lineRule="auto"/>
      <w:ind w:left="283"/>
    </w:pPr>
    <w:rPr>
      <w:rFonts w:eastAsia="Batang"/>
    </w:rPr>
  </w:style>
  <w:style w:type="character" w:customStyle="1" w:styleId="Recuodecorpodetexto2Char">
    <w:name w:val="Recuo de corpo de texto 2 Char"/>
    <w:link w:val="Recuodecorpodetexto2"/>
    <w:uiPriority w:val="99"/>
    <w:rsid w:val="00C16588"/>
    <w:rPr>
      <w:rFonts w:eastAsia="Batang"/>
      <w:sz w:val="24"/>
      <w:szCs w:val="24"/>
    </w:rPr>
  </w:style>
  <w:style w:type="paragraph" w:styleId="Ttulo">
    <w:name w:val="Title"/>
    <w:basedOn w:val="Normal"/>
    <w:next w:val="Subttulo"/>
    <w:link w:val="TtuloChar"/>
    <w:qFormat/>
    <w:rsid w:val="00C16588"/>
    <w:pPr>
      <w:widowControl/>
      <w:jc w:val="center"/>
    </w:pPr>
    <w:rPr>
      <w:rFonts w:eastAsia="Times New Roman"/>
      <w:b/>
      <w:u w:val="single"/>
    </w:rPr>
  </w:style>
  <w:style w:type="character" w:customStyle="1" w:styleId="TtuloChar">
    <w:name w:val="Título Char"/>
    <w:link w:val="Ttulo"/>
    <w:rsid w:val="00C16588"/>
    <w:rPr>
      <w:b/>
      <w:sz w:val="24"/>
      <w:szCs w:val="24"/>
      <w:u w:val="single"/>
    </w:rPr>
  </w:style>
  <w:style w:type="paragraph" w:styleId="Subttulo">
    <w:name w:val="Subtitle"/>
    <w:basedOn w:val="Normal"/>
    <w:link w:val="SubttuloChar"/>
    <w:qFormat/>
    <w:rsid w:val="00C16588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tuloChar">
    <w:name w:val="Subtítulo Char"/>
    <w:link w:val="Subttulo"/>
    <w:rsid w:val="00C16588"/>
    <w:rPr>
      <w:rFonts w:ascii="Arial" w:eastAsia="Lucida Sans Unicode" w:hAnsi="Arial" w:cs="Arial"/>
      <w:sz w:val="24"/>
      <w:szCs w:val="24"/>
    </w:rPr>
  </w:style>
  <w:style w:type="character" w:styleId="Forte">
    <w:name w:val="Strong"/>
    <w:uiPriority w:val="22"/>
    <w:qFormat/>
    <w:rsid w:val="00C16588"/>
    <w:rPr>
      <w:b/>
      <w:bCs/>
    </w:rPr>
  </w:style>
  <w:style w:type="paragraph" w:customStyle="1" w:styleId="WW-Recuodecorpodetexto3">
    <w:name w:val="WW-Recuo de corpo de texto 3"/>
    <w:basedOn w:val="Normal"/>
    <w:rsid w:val="00C16588"/>
    <w:pPr>
      <w:widowControl/>
      <w:ind w:firstLine="720"/>
      <w:jc w:val="both"/>
    </w:pPr>
    <w:rPr>
      <w:rFonts w:ascii="Bookman Old Style" w:eastAsia="Times New Roman" w:hAnsi="Bookman Old Style"/>
      <w:szCs w:val="20"/>
      <w:lang w:eastAsia="ar-SA"/>
    </w:rPr>
  </w:style>
  <w:style w:type="paragraph" w:customStyle="1" w:styleId="Corpodetexto32">
    <w:name w:val="Corpo de texto 32"/>
    <w:basedOn w:val="Normal"/>
    <w:rsid w:val="00C16588"/>
    <w:pPr>
      <w:widowControl/>
      <w:suppressAutoHyphens w:val="0"/>
      <w:spacing w:after="120"/>
    </w:pPr>
    <w:rPr>
      <w:rFonts w:eastAsia="Batang"/>
      <w:sz w:val="16"/>
      <w:szCs w:val="16"/>
      <w:lang w:eastAsia="ar-SA"/>
    </w:rPr>
  </w:style>
  <w:style w:type="paragraph" w:styleId="Corpodetexto2">
    <w:name w:val="Body Text 2"/>
    <w:basedOn w:val="Normal"/>
    <w:link w:val="Corpodetexto2Char"/>
    <w:rsid w:val="00C16588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C16588"/>
    <w:rPr>
      <w:rFonts w:eastAsia="Lucida Sans Unicode"/>
      <w:sz w:val="24"/>
      <w:szCs w:val="24"/>
    </w:rPr>
  </w:style>
  <w:style w:type="paragraph" w:customStyle="1" w:styleId="xl24">
    <w:name w:val="xl24"/>
    <w:basedOn w:val="Normal"/>
    <w:rsid w:val="00C16588"/>
    <w:pPr>
      <w:widowControl/>
      <w:suppressAutoHyphens w:val="0"/>
      <w:spacing w:before="100" w:after="100"/>
      <w:jc w:val="center"/>
      <w:textAlignment w:val="center"/>
    </w:pPr>
    <w:rPr>
      <w:rFonts w:ascii="Arial Unicode MS" w:eastAsia="Arial Unicode MS" w:hAnsi="Arial Unicode MS" w:cs="Arial Unicode MS"/>
      <w:lang w:eastAsia="ar-SA"/>
    </w:rPr>
  </w:style>
  <w:style w:type="paragraph" w:styleId="Lista">
    <w:name w:val="List"/>
    <w:basedOn w:val="Corpodetexto"/>
    <w:rsid w:val="00C16588"/>
    <w:rPr>
      <w:rFonts w:ascii="Bitstream Vera Serif" w:eastAsia="Bitstream Vera Sans" w:hAnsi="Bitstream Vera Serif" w:cs="Lucidasans"/>
      <w:lang w:eastAsia="ar-SA"/>
    </w:rPr>
  </w:style>
  <w:style w:type="paragraph" w:customStyle="1" w:styleId="Textodecomentrio1">
    <w:name w:val="Texto de comentário1"/>
    <w:basedOn w:val="Normal"/>
    <w:rsid w:val="00C16588"/>
    <w:pPr>
      <w:widowControl/>
      <w:suppressAutoHyphens w:val="0"/>
    </w:pPr>
    <w:rPr>
      <w:rFonts w:eastAsia="Times New Roman"/>
      <w:sz w:val="20"/>
      <w:szCs w:val="20"/>
      <w:lang w:eastAsia="ar-SA"/>
    </w:rPr>
  </w:style>
  <w:style w:type="paragraph" w:customStyle="1" w:styleId="WW-Corpodetexto2">
    <w:name w:val="WW-Corpo de texto 2"/>
    <w:basedOn w:val="Normal"/>
    <w:rsid w:val="00C16588"/>
    <w:pPr>
      <w:widowControl/>
      <w:jc w:val="both"/>
    </w:pPr>
    <w:rPr>
      <w:rFonts w:eastAsia="Times New Roman"/>
      <w:szCs w:val="20"/>
    </w:rPr>
  </w:style>
  <w:style w:type="paragraph" w:styleId="Recuodecorpodetexto3">
    <w:name w:val="Body Text Indent 3"/>
    <w:basedOn w:val="Normal"/>
    <w:link w:val="Recuodecorpodetexto3Char"/>
    <w:rsid w:val="00C1658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C16588"/>
    <w:rPr>
      <w:rFonts w:eastAsia="Lucida Sans Unicode"/>
      <w:sz w:val="16"/>
      <w:szCs w:val="16"/>
    </w:rPr>
  </w:style>
  <w:style w:type="character" w:customStyle="1" w:styleId="NormalWebChar">
    <w:name w:val="Normal (Web) Char"/>
    <w:link w:val="NormalWeb"/>
    <w:uiPriority w:val="99"/>
    <w:rsid w:val="00C16588"/>
    <w:rPr>
      <w:rFonts w:eastAsia="Lucida Sans Unicode"/>
      <w:sz w:val="24"/>
      <w:szCs w:val="24"/>
    </w:rPr>
  </w:style>
  <w:style w:type="paragraph" w:customStyle="1" w:styleId="Corpodetexto22">
    <w:name w:val="Corpo de texto 22"/>
    <w:basedOn w:val="Normal"/>
    <w:rsid w:val="00C16588"/>
    <w:pPr>
      <w:widowControl/>
      <w:suppressAutoHyphens w:val="0"/>
      <w:spacing w:after="120" w:line="480" w:lineRule="auto"/>
    </w:pPr>
    <w:rPr>
      <w:rFonts w:eastAsia="Batang"/>
      <w:lang w:eastAsia="ar-SA"/>
    </w:rPr>
  </w:style>
  <w:style w:type="paragraph" w:customStyle="1" w:styleId="Corpodetexto23">
    <w:name w:val="Corpo de texto 23"/>
    <w:basedOn w:val="Normal"/>
    <w:rsid w:val="00C16588"/>
    <w:pPr>
      <w:spacing w:after="120" w:line="480" w:lineRule="auto"/>
    </w:pPr>
    <w:rPr>
      <w:rFonts w:ascii="Bitstream Vera Serif" w:eastAsia="Bitstream Vera Sans" w:hAnsi="Bitstream Vera Serif"/>
      <w:lang w:eastAsia="ar-SA"/>
    </w:rPr>
  </w:style>
  <w:style w:type="character" w:customStyle="1" w:styleId="CabealhoChar">
    <w:name w:val="Cabeçalho Char"/>
    <w:link w:val="Cabealho"/>
    <w:uiPriority w:val="99"/>
    <w:rsid w:val="00C16588"/>
    <w:rPr>
      <w:rFonts w:eastAsia="Lucida Sans Unicode"/>
      <w:sz w:val="24"/>
      <w:szCs w:val="24"/>
    </w:rPr>
  </w:style>
  <w:style w:type="character" w:customStyle="1" w:styleId="CharChar3">
    <w:name w:val="Char Char3"/>
    <w:rsid w:val="00C16588"/>
    <w:rPr>
      <w:rFonts w:eastAsia="Lucida Sans Unicode"/>
      <w:sz w:val="24"/>
      <w:szCs w:val="24"/>
      <w:lang w:val="pt-BR" w:bidi="ar-SA"/>
    </w:rPr>
  </w:style>
  <w:style w:type="character" w:customStyle="1" w:styleId="Ttulo1Char">
    <w:name w:val="Título 1 Char"/>
    <w:link w:val="Ttulo1"/>
    <w:uiPriority w:val="9"/>
    <w:rsid w:val="00C16588"/>
    <w:rPr>
      <w:b/>
      <w:sz w:val="28"/>
    </w:rPr>
  </w:style>
  <w:style w:type="paragraph" w:styleId="PargrafodaLista">
    <w:name w:val="List Paragraph"/>
    <w:basedOn w:val="Normal"/>
    <w:qFormat/>
    <w:rsid w:val="00C16588"/>
    <w:pPr>
      <w:widowControl/>
      <w:ind w:left="720"/>
      <w:contextualSpacing/>
    </w:pPr>
    <w:rPr>
      <w:rFonts w:eastAsia="Times New Roman"/>
      <w:lang w:eastAsia="ar-SA"/>
    </w:rPr>
  </w:style>
  <w:style w:type="paragraph" w:customStyle="1" w:styleId="western">
    <w:name w:val="western"/>
    <w:basedOn w:val="Normal"/>
    <w:rsid w:val="007D1329"/>
    <w:pPr>
      <w:widowControl/>
      <w:suppressAutoHyphens w:val="0"/>
      <w:spacing w:before="100" w:after="119"/>
    </w:pPr>
    <w:rPr>
      <w:rFonts w:eastAsia="Times New Roman"/>
    </w:rPr>
  </w:style>
  <w:style w:type="character" w:customStyle="1" w:styleId="RodapChar">
    <w:name w:val="Rodapé Char"/>
    <w:link w:val="Rodap"/>
    <w:uiPriority w:val="99"/>
    <w:rsid w:val="00ED40CE"/>
    <w:rPr>
      <w:rFonts w:eastAsia="Lucida Sans Unicode"/>
      <w:sz w:val="24"/>
      <w:szCs w:val="24"/>
    </w:rPr>
  </w:style>
  <w:style w:type="character" w:customStyle="1" w:styleId="apple-converted-space">
    <w:name w:val="apple-converted-space"/>
    <w:basedOn w:val="Fontepargpadro"/>
    <w:rsid w:val="000C15B0"/>
  </w:style>
  <w:style w:type="character" w:customStyle="1" w:styleId="w8qarf">
    <w:name w:val="w8qarf"/>
    <w:basedOn w:val="Fontepargpadro"/>
    <w:rsid w:val="003059B3"/>
  </w:style>
  <w:style w:type="character" w:customStyle="1" w:styleId="lrzxr">
    <w:name w:val="lrzxr"/>
    <w:basedOn w:val="Fontepargpadro"/>
    <w:rsid w:val="003059B3"/>
  </w:style>
  <w:style w:type="character" w:customStyle="1" w:styleId="UnresolvedMention">
    <w:name w:val="Unresolved Mention"/>
    <w:uiPriority w:val="99"/>
    <w:semiHidden/>
    <w:unhideWhenUsed/>
    <w:rsid w:val="00837BCF"/>
    <w:rPr>
      <w:color w:val="605E5C"/>
      <w:shd w:val="clear" w:color="auto" w:fill="E1DFDD"/>
    </w:rPr>
  </w:style>
  <w:style w:type="character" w:customStyle="1" w:styleId="Ttulo2Char">
    <w:name w:val="Título 2 Char"/>
    <w:link w:val="Ttulo2"/>
    <w:uiPriority w:val="9"/>
    <w:rsid w:val="00B345A7"/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345A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345A7"/>
    <w:pPr>
      <w:widowControl/>
      <w:suppressAutoHyphens w:val="0"/>
    </w:pPr>
    <w:rPr>
      <w:rFonts w:eastAsia="Times New Roman"/>
    </w:rPr>
  </w:style>
  <w:style w:type="paragraph" w:customStyle="1" w:styleId="dou-paragraph">
    <w:name w:val="dou-paragraph"/>
    <w:basedOn w:val="Normal"/>
    <w:rsid w:val="00B345A7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character" w:customStyle="1" w:styleId="TextodebaloChar">
    <w:name w:val="Texto de balão Char"/>
    <w:link w:val="Textodebalo"/>
    <w:uiPriority w:val="99"/>
    <w:semiHidden/>
    <w:rsid w:val="00B345A7"/>
    <w:rPr>
      <w:rFonts w:ascii="Tahoma" w:eastAsia="Lucida Sans Unicode" w:hAnsi="Tahoma" w:cs="Tahoma"/>
      <w:sz w:val="16"/>
      <w:szCs w:val="16"/>
    </w:rPr>
  </w:style>
  <w:style w:type="paragraph" w:styleId="Commarcadores">
    <w:name w:val="List Bullet"/>
    <w:basedOn w:val="Normal"/>
    <w:qFormat/>
    <w:rsid w:val="00B345A7"/>
    <w:pPr>
      <w:widowControl/>
      <w:numPr>
        <w:numId w:val="3"/>
      </w:numPr>
      <w:suppressAutoHyphens w:val="0"/>
    </w:pPr>
    <w:rPr>
      <w:rFonts w:eastAsia="Times New Roman"/>
    </w:rPr>
  </w:style>
  <w:style w:type="paragraph" w:customStyle="1" w:styleId="Default">
    <w:name w:val="Default"/>
    <w:rsid w:val="00B345A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unhideWhenUsed/>
    <w:rsid w:val="00B345A7"/>
    <w:rPr>
      <w:color w:val="954F72"/>
      <w:u w:val="single"/>
    </w:rPr>
  </w:style>
  <w:style w:type="character" w:customStyle="1" w:styleId="whitespace-normal">
    <w:name w:val="whitespace-normal"/>
    <w:rsid w:val="00A23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9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8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8289">
              <w:marLeft w:val="-227"/>
              <w:marRight w:val="-22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94687">
                      <w:marLeft w:val="227"/>
                      <w:marRight w:val="0"/>
                      <w:marTop w:val="0"/>
                      <w:marBottom w:val="758"/>
                      <w:divBdr>
                        <w:top w:val="none" w:sz="0" w:space="0" w:color="auto"/>
                        <w:left w:val="single" w:sz="12" w:space="8" w:color="11C4FF"/>
                        <w:bottom w:val="none" w:sz="0" w:space="0" w:color="auto"/>
                        <w:right w:val="none" w:sz="0" w:space="0" w:color="auto"/>
                      </w:divBdr>
                    </w:div>
                    <w:div w:id="1275359234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564854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20619">
                      <w:marLeft w:val="227"/>
                      <w:marRight w:val="0"/>
                      <w:marTop w:val="0"/>
                      <w:marBottom w:val="758"/>
                      <w:divBdr>
                        <w:top w:val="none" w:sz="0" w:space="0" w:color="auto"/>
                        <w:left w:val="single" w:sz="12" w:space="8" w:color="11C4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6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9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celma\Downloads\Memo.%20N&#186;%20072.SMS.2026%20-%20PROCEDIMENTO%20ADMINISTRATIVO%20_PROCESSO%20SELETIVO%20PUBLICO%20-%20COMISS&#195;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85E2CD-5175-4AD5-9863-829BDD79D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Memo. Nº 072.SMS.2026 - PROCEDIMENTO ADMINISTRATIVO _PROCESSO SELETIVO PUBLICO - COMISSÃO</Template>
  <TotalTime>1</TotalTime>
  <Pages>1</Pages>
  <Words>124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MUNICIPAL N</vt:lpstr>
    </vt:vector>
  </TitlesOfParts>
  <Company>Kille®Soft</Company>
  <LinksUpToDate>false</LinksUpToDate>
  <CharactersWithSpaces>798</CharactersWithSpaces>
  <SharedDoc>false</SharedDoc>
  <HLinks>
    <vt:vector size="18" baseType="variant">
      <vt:variant>
        <vt:i4>4128876</vt:i4>
      </vt:variant>
      <vt:variant>
        <vt:i4>6</vt:i4>
      </vt:variant>
      <vt:variant>
        <vt:i4>0</vt:i4>
      </vt:variant>
      <vt:variant>
        <vt:i4>5</vt:i4>
      </vt:variant>
      <vt:variant>
        <vt:lpwstr>http://www.paranaita.mt.gov.br/</vt:lpwstr>
      </vt:variant>
      <vt:variant>
        <vt:lpwstr/>
      </vt:variant>
      <vt:variant>
        <vt:i4>4128876</vt:i4>
      </vt:variant>
      <vt:variant>
        <vt:i4>3</vt:i4>
      </vt:variant>
      <vt:variant>
        <vt:i4>0</vt:i4>
      </vt:variant>
      <vt:variant>
        <vt:i4>5</vt:i4>
      </vt:variant>
      <vt:variant>
        <vt:lpwstr>http://www.paranaita.mt.gov.br/</vt:lpwstr>
      </vt:variant>
      <vt:variant>
        <vt:lpwstr/>
      </vt:variant>
      <vt:variant>
        <vt:i4>4128876</vt:i4>
      </vt:variant>
      <vt:variant>
        <vt:i4>0</vt:i4>
      </vt:variant>
      <vt:variant>
        <vt:i4>0</vt:i4>
      </vt:variant>
      <vt:variant>
        <vt:i4>5</vt:i4>
      </vt:variant>
      <vt:variant>
        <vt:lpwstr>http://www.paranaita.mt.gov.br/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MUNICIPAL N</dc:title>
  <dc:subject/>
  <dc:creator>Ancelma</dc:creator>
  <cp:keywords/>
  <cp:lastModifiedBy>Ancelma</cp:lastModifiedBy>
  <cp:revision>3</cp:revision>
  <cp:lastPrinted>2026-03-09T11:53:00Z</cp:lastPrinted>
  <dcterms:created xsi:type="dcterms:W3CDTF">2026-03-09T11:57:00Z</dcterms:created>
  <dcterms:modified xsi:type="dcterms:W3CDTF">2026-03-09T11:58:00Z</dcterms:modified>
</cp:coreProperties>
</file>