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r w:rsidRPr="009104AA">
        <w:rPr>
          <w:rStyle w:val="Forte"/>
          <w:rFonts w:ascii="Arial" w:hAnsi="Arial" w:cs="Arial"/>
          <w:bCs w:val="0"/>
        </w:rPr>
        <w:t>ANEXO V</w:t>
      </w: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</w:p>
    <w:p w:rsidR="00B345A7" w:rsidRPr="009104AA" w:rsidRDefault="00B345A7" w:rsidP="00B345A7">
      <w:pPr>
        <w:jc w:val="center"/>
        <w:rPr>
          <w:rFonts w:ascii="Arial" w:hAnsi="Arial" w:cs="Arial"/>
          <w:b/>
        </w:rPr>
      </w:pPr>
      <w:bookmarkStart w:id="0" w:name="_GoBack"/>
      <w:r w:rsidRPr="009104AA">
        <w:rPr>
          <w:rFonts w:ascii="Arial" w:hAnsi="Arial" w:cs="Arial"/>
          <w:b/>
        </w:rPr>
        <w:t>MODELO DE DECLARAÇÃO DE RESIDÊNCIA – AGENTE COMUNITÁRIO DE SAÚDE</w:t>
      </w:r>
      <w:r w:rsidR="001959CA">
        <w:rPr>
          <w:rFonts w:ascii="Arial" w:hAnsi="Arial" w:cs="Arial"/>
          <w:b/>
        </w:rPr>
        <w:t xml:space="preserve"> E AGENTE DE COMBATE A ENDEMIAS</w:t>
      </w:r>
      <w:bookmarkEnd w:id="0"/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Eu, ____________________________________________, CPF nº ______________________, declaro para os devidos fins que resido no endereço abaixo descrito, pertencente à Micro área nº ________, conforme exigido no Edital nº 0XX/2026: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Endereço:</w:t>
      </w:r>
      <w:r w:rsidRPr="009104AA">
        <w:rPr>
          <w:rFonts w:ascii="Arial" w:hAnsi="Arial" w:cs="Arial"/>
        </w:rPr>
        <w:t xml:space="preserve"> ____________________________________________</w:t>
      </w:r>
      <w:r w:rsidRPr="009104AA">
        <w:rPr>
          <w:rFonts w:ascii="Arial" w:hAnsi="Arial" w:cs="Arial"/>
        </w:rPr>
        <w:br/>
        <w:t>Bairro/Comunidade: _______________________________________</w:t>
      </w:r>
      <w:r w:rsidRPr="009104AA">
        <w:rPr>
          <w:rFonts w:ascii="Arial" w:hAnsi="Arial" w:cs="Arial"/>
        </w:rPr>
        <w:br/>
        <w:t>Município: Paranaíta – MT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Declaro ainda que resido neste endereço desde ____ / ____ / ________.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Por ser verdade, firmo a presente declaração.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Data:</w:t>
      </w:r>
      <w:r w:rsidRPr="009104AA">
        <w:rPr>
          <w:rFonts w:ascii="Arial" w:hAnsi="Arial" w:cs="Arial"/>
        </w:rPr>
        <w:t xml:space="preserve"> ____ / ____ / 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Assinatura do Declarante:</w:t>
      </w:r>
      <w:r w:rsidRPr="009104AA">
        <w:rPr>
          <w:rFonts w:ascii="Arial" w:hAnsi="Arial" w:cs="Arial"/>
        </w:rPr>
        <w:t xml:space="preserve"> ______________________________________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Testemunha 1: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Nome:____________________________________________</w:t>
      </w:r>
      <w:r w:rsidRPr="009104AA">
        <w:rPr>
          <w:rFonts w:ascii="Arial" w:hAnsi="Arial" w:cs="Arial"/>
        </w:rPr>
        <w:br/>
        <w:t>CPF:____________________________________________</w:t>
      </w:r>
      <w:r w:rsidRPr="009104AA">
        <w:rPr>
          <w:rFonts w:ascii="Arial" w:hAnsi="Arial" w:cs="Arial"/>
        </w:rPr>
        <w:br/>
        <w:t>Assinatura: ______________________________________</w:t>
      </w: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Style w:val="Forte"/>
          <w:rFonts w:ascii="Arial" w:hAnsi="Arial" w:cs="Arial"/>
        </w:rPr>
      </w:pPr>
      <w:r w:rsidRPr="009104AA">
        <w:rPr>
          <w:rStyle w:val="Forte"/>
          <w:rFonts w:ascii="Arial" w:hAnsi="Arial" w:cs="Arial"/>
        </w:rPr>
        <w:t>Testemunha 2: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  <w:r w:rsidRPr="009104AA">
        <w:rPr>
          <w:rFonts w:ascii="Arial" w:hAnsi="Arial" w:cs="Arial"/>
        </w:rPr>
        <w:t>Nome:____________________________________________</w:t>
      </w:r>
      <w:r w:rsidRPr="009104AA">
        <w:rPr>
          <w:rFonts w:ascii="Arial" w:hAnsi="Arial" w:cs="Arial"/>
        </w:rPr>
        <w:br/>
        <w:t>CPF:____________________________________________</w:t>
      </w:r>
      <w:r w:rsidRPr="009104AA">
        <w:rPr>
          <w:rFonts w:ascii="Arial" w:hAnsi="Arial" w:cs="Arial"/>
        </w:rPr>
        <w:br/>
        <w:t>Assinatura: ______________________________________</w:t>
      </w: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p w:rsidR="00B345A7" w:rsidRPr="009104AA" w:rsidRDefault="00B345A7" w:rsidP="00B345A7">
      <w:pPr>
        <w:jc w:val="both"/>
        <w:rPr>
          <w:rFonts w:ascii="Arial" w:hAnsi="Arial" w:cs="Arial"/>
        </w:rPr>
      </w:pPr>
    </w:p>
    <w:sectPr w:rsidR="00B345A7" w:rsidRPr="009104AA" w:rsidSect="00587F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849" w:bottom="851" w:left="1418" w:header="56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C4A" w:rsidRDefault="00F05C4A">
      <w:r>
        <w:separator/>
      </w:r>
    </w:p>
  </w:endnote>
  <w:endnote w:type="continuationSeparator" w:id="0">
    <w:p w:rsidR="00F05C4A" w:rsidRDefault="00F05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itstream Vera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itstream Vera Serif">
    <w:altName w:val="Lucida Fax"/>
    <w:charset w:val="00"/>
    <w:family w:val="roman"/>
    <w:pitch w:val="variable"/>
    <w:sig w:usb0="800000AF" w:usb1="1000204A" w:usb2="00000000" w:usb3="00000000" w:csb0="00000001" w:csb1="00000000"/>
  </w:font>
  <w:font w:name="Lucidasans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Pr="00E743B2" w:rsidRDefault="007C1B79" w:rsidP="00ED40CE">
    <w:pPr>
      <w:pStyle w:val="Rodap"/>
      <w:rPr>
        <w:rFonts w:ascii="Arial" w:hAnsi="Arial" w:cs="Arial"/>
        <w:color w:val="3366FF"/>
        <w:sz w:val="16"/>
        <w:szCs w:val="16"/>
      </w:rPr>
    </w:pPr>
    <w:r>
      <w:rPr>
        <w:rFonts w:ascii="Arial" w:hAnsi="Arial" w:cs="Arial"/>
        <w:noProof/>
        <w:color w:val="3366F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89C16D9" wp14:editId="11A9A57B">
              <wp:simplePos x="0" y="0"/>
              <wp:positionH relativeFrom="column">
                <wp:posOffset>-415290</wp:posOffset>
              </wp:positionH>
              <wp:positionV relativeFrom="paragraph">
                <wp:posOffset>-17145</wp:posOffset>
              </wp:positionV>
              <wp:extent cx="6477000" cy="0"/>
              <wp:effectExtent l="13335" t="11430" r="15240" b="17145"/>
              <wp:wrapNone/>
              <wp:docPr id="33154312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3CC5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7pt,-1.35pt" to="477.3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" strokecolor="#36f" strokeweight="1.5pt"/>
          </w:pict>
        </mc:Fallback>
      </mc:AlternateContent>
    </w:r>
    <w:r w:rsidRPr="00E743B2">
      <w:rPr>
        <w:rFonts w:ascii="Arial" w:hAnsi="Arial" w:cs="Arial"/>
        <w:color w:val="3366FF"/>
        <w:sz w:val="16"/>
        <w:szCs w:val="16"/>
      </w:rPr>
      <w:t>Rua Alceu Rossi s/nº - Centro – CEP 78590-000 – Paranaíta/MT – T</w:t>
    </w:r>
    <w:r>
      <w:rPr>
        <w:rFonts w:ascii="Arial" w:hAnsi="Arial" w:cs="Arial"/>
        <w:color w:val="3366FF"/>
        <w:sz w:val="16"/>
        <w:szCs w:val="16"/>
      </w:rPr>
      <w:t>elefax (66) 3563-2700 www.paranaita.mt.gov.br</w:t>
    </w:r>
  </w:p>
  <w:p w:rsidR="007C1B79" w:rsidRDefault="007C1B7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C4A" w:rsidRDefault="00F05C4A">
      <w:r>
        <w:separator/>
      </w:r>
    </w:p>
  </w:footnote>
  <w:footnote w:type="continuationSeparator" w:id="0">
    <w:p w:rsidR="00F05C4A" w:rsidRDefault="00F05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89" w:type="dxa"/>
      <w:jc w:val="center"/>
      <w:tblLayout w:type="fixed"/>
      <w:tblLook w:val="01E0" w:firstRow="1" w:lastRow="1" w:firstColumn="1" w:lastColumn="1" w:noHBand="0" w:noVBand="0"/>
    </w:tblPr>
    <w:tblGrid>
      <w:gridCol w:w="1814"/>
      <w:gridCol w:w="6675"/>
      <w:gridCol w:w="1800"/>
    </w:tblGrid>
    <w:tr w:rsidR="007C1B79" w:rsidTr="00CA6F49">
      <w:trPr>
        <w:jc w:val="center"/>
      </w:trPr>
      <w:tc>
        <w:tcPr>
          <w:tcW w:w="1814" w:type="dxa"/>
          <w:vAlign w:val="center"/>
        </w:tcPr>
        <w:p w:rsidR="007C1B79" w:rsidRDefault="007C1B79" w:rsidP="00CA6F49">
          <w:pPr>
            <w:pStyle w:val="Cabealho"/>
          </w:pPr>
          <w:r>
            <w:rPr>
              <w:noProof/>
            </w:rPr>
            <w:drawing>
              <wp:inline distT="0" distB="0" distL="0" distR="0" wp14:anchorId="5D9CF427" wp14:editId="4F2AEE00">
                <wp:extent cx="1066800" cy="933450"/>
                <wp:effectExtent l="0" t="0" r="0" b="0"/>
                <wp:docPr id="9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5" w:type="dxa"/>
        </w:tcPr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</w:pPr>
          <w:r w:rsidRPr="0020177B">
            <w:rPr>
              <w:rFonts w:ascii="Arial" w:hAnsi="Arial" w:cs="Arial"/>
              <w:b/>
              <w:color w:val="3366FF"/>
              <w:spacing w:val="20"/>
              <w:sz w:val="28"/>
              <w:szCs w:val="28"/>
              <w:u w:val="single"/>
            </w:rPr>
            <w:t>PREFEITURA MUNICIPAL DE PARANAÍTA</w:t>
          </w:r>
        </w:p>
        <w:p w:rsidR="007C1B79" w:rsidRPr="0020177B" w:rsidRDefault="007C1B79" w:rsidP="00CA6F49">
          <w:pPr>
            <w:pStyle w:val="Cabealho"/>
            <w:spacing w:after="120"/>
            <w:jc w:val="center"/>
            <w:rPr>
              <w:rFonts w:ascii="Bitstream Vera Sans" w:hAnsi="Bitstream Vera Sans" w:cs="Arial"/>
              <w:b/>
              <w:color w:val="3366FF"/>
            </w:rPr>
          </w:pPr>
          <w:r w:rsidRPr="0020177B">
            <w:rPr>
              <w:rFonts w:ascii="Bitstream Vera Sans" w:hAnsi="Bitstream Vera Sans" w:cs="Arial"/>
              <w:b/>
              <w:color w:val="3366FF"/>
            </w:rPr>
            <w:t>ESTADO DE MATO GROSSO</w:t>
          </w:r>
        </w:p>
        <w:p w:rsidR="007C1B79" w:rsidRDefault="007C1B79" w:rsidP="00CA6F49">
          <w:pPr>
            <w:pStyle w:val="Cabealho"/>
            <w:jc w:val="center"/>
            <w:rPr>
              <w:rFonts w:ascii="Bitstream Vera Sans" w:hAnsi="Bitstream Vera Sans" w:cs="Arial"/>
              <w:b/>
              <w:i/>
              <w:color w:val="3366FF"/>
            </w:rPr>
          </w:pPr>
          <w:r w:rsidRPr="0020177B">
            <w:rPr>
              <w:rFonts w:ascii="Bitstream Vera Sans" w:hAnsi="Bitstream Vera Sans" w:cs="Arial"/>
              <w:b/>
              <w:i/>
              <w:color w:val="3366FF"/>
            </w:rPr>
            <w:t>CNPJ 03.239.043/0001-12</w:t>
          </w:r>
        </w:p>
        <w:p w:rsidR="007C1B79" w:rsidRPr="0020177B" w:rsidRDefault="007C1B79" w:rsidP="0051040D">
          <w:pPr>
            <w:pStyle w:val="Cabealho"/>
            <w:jc w:val="center"/>
            <w:rPr>
              <w:i/>
              <w:sz w:val="22"/>
              <w:szCs w:val="22"/>
            </w:rPr>
          </w:pPr>
        </w:p>
      </w:tc>
      <w:tc>
        <w:tcPr>
          <w:tcW w:w="1800" w:type="dxa"/>
          <w:vAlign w:val="center"/>
        </w:tcPr>
        <w:p w:rsidR="007C1B79" w:rsidRDefault="007C1B79" w:rsidP="00CA6F49">
          <w:pPr>
            <w:pStyle w:val="Cabealho"/>
            <w:ind w:left="-191"/>
            <w:jc w:val="center"/>
          </w:pPr>
          <w:r>
            <w:rPr>
              <w:noProof/>
            </w:rPr>
            <w:drawing>
              <wp:inline distT="0" distB="0" distL="0" distR="0" wp14:anchorId="694F594D" wp14:editId="4DABB03B">
                <wp:extent cx="1066800" cy="933450"/>
                <wp:effectExtent l="0" t="0" r="0" b="0"/>
                <wp:docPr id="10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C1B79" w:rsidRPr="00C93E8D" w:rsidRDefault="007C1B79" w:rsidP="007C4E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B79" w:rsidRDefault="007C1B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2EAF7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4711"/>
        </w:tabs>
        <w:ind w:left="4711" w:firstLine="0"/>
      </w:pPr>
    </w:lvl>
  </w:abstractNum>
  <w:abstractNum w:abstractNumId="2" w15:restartNumberingAfterBreak="0">
    <w:nsid w:val="06005184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5FC1"/>
    <w:multiLevelType w:val="multilevel"/>
    <w:tmpl w:val="890880D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6B56B6"/>
    <w:multiLevelType w:val="multilevel"/>
    <w:tmpl w:val="7EE81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25991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B3587"/>
    <w:multiLevelType w:val="multilevel"/>
    <w:tmpl w:val="992822BC"/>
    <w:lvl w:ilvl="0">
      <w:start w:val="16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92D5ED9"/>
    <w:multiLevelType w:val="multilevel"/>
    <w:tmpl w:val="CE66B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3C3471"/>
    <w:multiLevelType w:val="hybridMultilevel"/>
    <w:tmpl w:val="461CF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F6228"/>
    <w:multiLevelType w:val="hybridMultilevel"/>
    <w:tmpl w:val="CAD04C1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72E79B2"/>
    <w:multiLevelType w:val="multilevel"/>
    <w:tmpl w:val="DFE0585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96E5229"/>
    <w:multiLevelType w:val="hybridMultilevel"/>
    <w:tmpl w:val="0F7A2C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43DDE"/>
    <w:multiLevelType w:val="hybridMultilevel"/>
    <w:tmpl w:val="464C5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C1E88"/>
    <w:multiLevelType w:val="multilevel"/>
    <w:tmpl w:val="7062EB1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B4077D8"/>
    <w:multiLevelType w:val="hybridMultilevel"/>
    <w:tmpl w:val="440E2B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E28C9"/>
    <w:multiLevelType w:val="multilevel"/>
    <w:tmpl w:val="9E467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E04688"/>
    <w:multiLevelType w:val="multilevel"/>
    <w:tmpl w:val="073A96EE"/>
    <w:lvl w:ilvl="0">
      <w:start w:val="12"/>
      <w:numFmt w:val="decimal"/>
      <w:lvlText w:val="%1"/>
      <w:lvlJc w:val="left"/>
      <w:pPr>
        <w:ind w:left="1173" w:hanging="492"/>
      </w:pPr>
      <w:rPr>
        <w:rFonts w:hint="default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173" w:hanging="492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2">
      <w:start w:val="1"/>
      <w:numFmt w:val="upperRoman"/>
      <w:lvlText w:val="%3."/>
      <w:lvlJc w:val="left"/>
      <w:pPr>
        <w:ind w:left="1284" w:hanging="185"/>
        <w:jc w:val="right"/>
      </w:pPr>
      <w:rPr>
        <w:rFonts w:ascii="Arial" w:eastAsia="Arial" w:hAnsi="Arial" w:cs="Arial" w:hint="default"/>
        <w:spacing w:val="0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3142" w:hanging="18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73" w:hanging="18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004" w:hanging="18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935" w:hanging="18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866" w:hanging="18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97" w:hanging="185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1"/>
  </w:num>
  <w:num w:numId="5">
    <w:abstractNumId w:val="9"/>
  </w:num>
  <w:num w:numId="6">
    <w:abstractNumId w:val="15"/>
  </w:num>
  <w:num w:numId="7">
    <w:abstractNumId w:val="7"/>
  </w:num>
  <w:num w:numId="8">
    <w:abstractNumId w:val="4"/>
  </w:num>
  <w:num w:numId="9">
    <w:abstractNumId w:val="8"/>
  </w:num>
  <w:num w:numId="10">
    <w:abstractNumId w:val="12"/>
  </w:num>
  <w:num w:numId="11">
    <w:abstractNumId w:val="5"/>
  </w:num>
  <w:num w:numId="12">
    <w:abstractNumId w:val="2"/>
  </w:num>
  <w:num w:numId="13">
    <w:abstractNumId w:val="14"/>
  </w:num>
  <w:num w:numId="14">
    <w:abstractNumId w:val="16"/>
  </w:num>
  <w:num w:numId="15">
    <w:abstractNumId w:val="3"/>
  </w:num>
  <w:num w:numId="16">
    <w:abstractNumId w:val="13"/>
  </w:num>
  <w:num w:numId="17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34b1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B79"/>
    <w:rsid w:val="00001C95"/>
    <w:rsid w:val="000042DC"/>
    <w:rsid w:val="000045BA"/>
    <w:rsid w:val="00006079"/>
    <w:rsid w:val="00011014"/>
    <w:rsid w:val="00012D46"/>
    <w:rsid w:val="00014DDC"/>
    <w:rsid w:val="00017B61"/>
    <w:rsid w:val="00024DAB"/>
    <w:rsid w:val="00033419"/>
    <w:rsid w:val="000336CB"/>
    <w:rsid w:val="000401E0"/>
    <w:rsid w:val="00040E1D"/>
    <w:rsid w:val="00044A5A"/>
    <w:rsid w:val="00044FB6"/>
    <w:rsid w:val="00046205"/>
    <w:rsid w:val="000503F4"/>
    <w:rsid w:val="000509A6"/>
    <w:rsid w:val="00051558"/>
    <w:rsid w:val="00052787"/>
    <w:rsid w:val="000528CF"/>
    <w:rsid w:val="000538FA"/>
    <w:rsid w:val="00057DCE"/>
    <w:rsid w:val="00062DCA"/>
    <w:rsid w:val="000657B0"/>
    <w:rsid w:val="00065A69"/>
    <w:rsid w:val="00066BCF"/>
    <w:rsid w:val="00077BE9"/>
    <w:rsid w:val="00080784"/>
    <w:rsid w:val="000807AC"/>
    <w:rsid w:val="00081CBA"/>
    <w:rsid w:val="00082290"/>
    <w:rsid w:val="00082560"/>
    <w:rsid w:val="000856DD"/>
    <w:rsid w:val="00086DF4"/>
    <w:rsid w:val="00086F41"/>
    <w:rsid w:val="000929A0"/>
    <w:rsid w:val="00092C17"/>
    <w:rsid w:val="0009531A"/>
    <w:rsid w:val="0009770C"/>
    <w:rsid w:val="000A13E5"/>
    <w:rsid w:val="000A3E0A"/>
    <w:rsid w:val="000A45D2"/>
    <w:rsid w:val="000A50C7"/>
    <w:rsid w:val="000A72C9"/>
    <w:rsid w:val="000B006D"/>
    <w:rsid w:val="000B0CCD"/>
    <w:rsid w:val="000B32B6"/>
    <w:rsid w:val="000B3977"/>
    <w:rsid w:val="000B5A3E"/>
    <w:rsid w:val="000B710F"/>
    <w:rsid w:val="000B7575"/>
    <w:rsid w:val="000C045C"/>
    <w:rsid w:val="000C0E43"/>
    <w:rsid w:val="000C0EAC"/>
    <w:rsid w:val="000C11F7"/>
    <w:rsid w:val="000C15B0"/>
    <w:rsid w:val="000C27E4"/>
    <w:rsid w:val="000C4087"/>
    <w:rsid w:val="000C4BCF"/>
    <w:rsid w:val="000C558C"/>
    <w:rsid w:val="000C782E"/>
    <w:rsid w:val="000D00C3"/>
    <w:rsid w:val="000D37EF"/>
    <w:rsid w:val="000D433F"/>
    <w:rsid w:val="000E09DB"/>
    <w:rsid w:val="000E16A7"/>
    <w:rsid w:val="000E2247"/>
    <w:rsid w:val="000E290F"/>
    <w:rsid w:val="000E4498"/>
    <w:rsid w:val="000F4244"/>
    <w:rsid w:val="000F4483"/>
    <w:rsid w:val="000F6E5F"/>
    <w:rsid w:val="000F758F"/>
    <w:rsid w:val="00100A73"/>
    <w:rsid w:val="00101EF6"/>
    <w:rsid w:val="00102967"/>
    <w:rsid w:val="001129AC"/>
    <w:rsid w:val="00113DE9"/>
    <w:rsid w:val="00116D9E"/>
    <w:rsid w:val="0011771B"/>
    <w:rsid w:val="0012135D"/>
    <w:rsid w:val="00122B93"/>
    <w:rsid w:val="001243ED"/>
    <w:rsid w:val="0012532D"/>
    <w:rsid w:val="00125D5D"/>
    <w:rsid w:val="00130ACE"/>
    <w:rsid w:val="00134C9A"/>
    <w:rsid w:val="00140133"/>
    <w:rsid w:val="00145FA4"/>
    <w:rsid w:val="00147058"/>
    <w:rsid w:val="00155E7B"/>
    <w:rsid w:val="00160B3D"/>
    <w:rsid w:val="00164797"/>
    <w:rsid w:val="00164C18"/>
    <w:rsid w:val="0016591C"/>
    <w:rsid w:val="00172BE0"/>
    <w:rsid w:val="00172CAE"/>
    <w:rsid w:val="00174086"/>
    <w:rsid w:val="00177B13"/>
    <w:rsid w:val="0018117B"/>
    <w:rsid w:val="0018334A"/>
    <w:rsid w:val="001861F0"/>
    <w:rsid w:val="00187E85"/>
    <w:rsid w:val="00191C66"/>
    <w:rsid w:val="001929ED"/>
    <w:rsid w:val="00192C0D"/>
    <w:rsid w:val="001946A0"/>
    <w:rsid w:val="0019476C"/>
    <w:rsid w:val="001959CA"/>
    <w:rsid w:val="001A3E03"/>
    <w:rsid w:val="001A51B5"/>
    <w:rsid w:val="001A6C9F"/>
    <w:rsid w:val="001B0864"/>
    <w:rsid w:val="001B235F"/>
    <w:rsid w:val="001B3465"/>
    <w:rsid w:val="001B369F"/>
    <w:rsid w:val="001B45B7"/>
    <w:rsid w:val="001B5EA7"/>
    <w:rsid w:val="001B617C"/>
    <w:rsid w:val="001B75EF"/>
    <w:rsid w:val="001C02DE"/>
    <w:rsid w:val="001C187D"/>
    <w:rsid w:val="001C1EDB"/>
    <w:rsid w:val="001C3E8E"/>
    <w:rsid w:val="001C7A29"/>
    <w:rsid w:val="001D0310"/>
    <w:rsid w:val="001D0444"/>
    <w:rsid w:val="001D0C12"/>
    <w:rsid w:val="001D24DF"/>
    <w:rsid w:val="001D2952"/>
    <w:rsid w:val="001D39B9"/>
    <w:rsid w:val="001E2379"/>
    <w:rsid w:val="001E3EDF"/>
    <w:rsid w:val="001F01FB"/>
    <w:rsid w:val="001F1244"/>
    <w:rsid w:val="001F17D7"/>
    <w:rsid w:val="001F3242"/>
    <w:rsid w:val="001F4F37"/>
    <w:rsid w:val="001F6012"/>
    <w:rsid w:val="001F622D"/>
    <w:rsid w:val="001F6825"/>
    <w:rsid w:val="00200914"/>
    <w:rsid w:val="0020177B"/>
    <w:rsid w:val="00201BD0"/>
    <w:rsid w:val="00201C6C"/>
    <w:rsid w:val="002020B0"/>
    <w:rsid w:val="002037EA"/>
    <w:rsid w:val="00205365"/>
    <w:rsid w:val="002104B1"/>
    <w:rsid w:val="00212609"/>
    <w:rsid w:val="002144F5"/>
    <w:rsid w:val="002205AF"/>
    <w:rsid w:val="00223415"/>
    <w:rsid w:val="002245EE"/>
    <w:rsid w:val="00226863"/>
    <w:rsid w:val="0022722D"/>
    <w:rsid w:val="00230245"/>
    <w:rsid w:val="002333FA"/>
    <w:rsid w:val="00233719"/>
    <w:rsid w:val="00233E8C"/>
    <w:rsid w:val="002346B9"/>
    <w:rsid w:val="00234DCD"/>
    <w:rsid w:val="00234E30"/>
    <w:rsid w:val="0024018B"/>
    <w:rsid w:val="00243DEA"/>
    <w:rsid w:val="00245834"/>
    <w:rsid w:val="00246CC5"/>
    <w:rsid w:val="00251E88"/>
    <w:rsid w:val="00256656"/>
    <w:rsid w:val="0026037C"/>
    <w:rsid w:val="0027008C"/>
    <w:rsid w:val="0027249B"/>
    <w:rsid w:val="00276499"/>
    <w:rsid w:val="00276A08"/>
    <w:rsid w:val="00281C85"/>
    <w:rsid w:val="00281FE4"/>
    <w:rsid w:val="002854F7"/>
    <w:rsid w:val="00287FD5"/>
    <w:rsid w:val="00293EBE"/>
    <w:rsid w:val="002968B3"/>
    <w:rsid w:val="00297518"/>
    <w:rsid w:val="002A3892"/>
    <w:rsid w:val="002A409A"/>
    <w:rsid w:val="002A5248"/>
    <w:rsid w:val="002A5270"/>
    <w:rsid w:val="002A57AA"/>
    <w:rsid w:val="002A61DE"/>
    <w:rsid w:val="002B04A2"/>
    <w:rsid w:val="002B359B"/>
    <w:rsid w:val="002B3B16"/>
    <w:rsid w:val="002B7DF1"/>
    <w:rsid w:val="002C107E"/>
    <w:rsid w:val="002C2197"/>
    <w:rsid w:val="002C5374"/>
    <w:rsid w:val="002E0FE1"/>
    <w:rsid w:val="002E259C"/>
    <w:rsid w:val="002E4993"/>
    <w:rsid w:val="002E4F03"/>
    <w:rsid w:val="002E4FDB"/>
    <w:rsid w:val="002E50EA"/>
    <w:rsid w:val="002F5625"/>
    <w:rsid w:val="002F76C0"/>
    <w:rsid w:val="003019FA"/>
    <w:rsid w:val="003059B3"/>
    <w:rsid w:val="0030690C"/>
    <w:rsid w:val="00306E75"/>
    <w:rsid w:val="003074E1"/>
    <w:rsid w:val="00307D03"/>
    <w:rsid w:val="00311448"/>
    <w:rsid w:val="0031212E"/>
    <w:rsid w:val="003131E8"/>
    <w:rsid w:val="00313C7A"/>
    <w:rsid w:val="00324959"/>
    <w:rsid w:val="00327F0E"/>
    <w:rsid w:val="00331792"/>
    <w:rsid w:val="00331D1F"/>
    <w:rsid w:val="00332FF8"/>
    <w:rsid w:val="00333780"/>
    <w:rsid w:val="00336D76"/>
    <w:rsid w:val="00337D1E"/>
    <w:rsid w:val="00337FEE"/>
    <w:rsid w:val="0034117F"/>
    <w:rsid w:val="003441EA"/>
    <w:rsid w:val="00344AF5"/>
    <w:rsid w:val="00344D9F"/>
    <w:rsid w:val="00347BB8"/>
    <w:rsid w:val="003509DD"/>
    <w:rsid w:val="00350E95"/>
    <w:rsid w:val="0035159F"/>
    <w:rsid w:val="00351BAB"/>
    <w:rsid w:val="003529E9"/>
    <w:rsid w:val="00353898"/>
    <w:rsid w:val="003566BD"/>
    <w:rsid w:val="003575AD"/>
    <w:rsid w:val="00361447"/>
    <w:rsid w:val="00362629"/>
    <w:rsid w:val="00364BCD"/>
    <w:rsid w:val="0036790D"/>
    <w:rsid w:val="003702B7"/>
    <w:rsid w:val="00371A09"/>
    <w:rsid w:val="003730F8"/>
    <w:rsid w:val="00376B8C"/>
    <w:rsid w:val="00377630"/>
    <w:rsid w:val="00377F33"/>
    <w:rsid w:val="003879D6"/>
    <w:rsid w:val="003924CC"/>
    <w:rsid w:val="003944FE"/>
    <w:rsid w:val="00394994"/>
    <w:rsid w:val="003969D6"/>
    <w:rsid w:val="00396A48"/>
    <w:rsid w:val="00397953"/>
    <w:rsid w:val="003979BE"/>
    <w:rsid w:val="003A1418"/>
    <w:rsid w:val="003A4060"/>
    <w:rsid w:val="003A466E"/>
    <w:rsid w:val="003A4C94"/>
    <w:rsid w:val="003A5127"/>
    <w:rsid w:val="003A72B7"/>
    <w:rsid w:val="003B2FCF"/>
    <w:rsid w:val="003B3C52"/>
    <w:rsid w:val="003B4052"/>
    <w:rsid w:val="003B4A40"/>
    <w:rsid w:val="003B5A7A"/>
    <w:rsid w:val="003C0757"/>
    <w:rsid w:val="003C558C"/>
    <w:rsid w:val="003C66A8"/>
    <w:rsid w:val="003C6AF2"/>
    <w:rsid w:val="003D628E"/>
    <w:rsid w:val="003E04EB"/>
    <w:rsid w:val="003E38C9"/>
    <w:rsid w:val="003E6D84"/>
    <w:rsid w:val="003E793C"/>
    <w:rsid w:val="003E7C96"/>
    <w:rsid w:val="003F08F3"/>
    <w:rsid w:val="003F1786"/>
    <w:rsid w:val="003F1F80"/>
    <w:rsid w:val="003F2869"/>
    <w:rsid w:val="003F2E44"/>
    <w:rsid w:val="003F55E7"/>
    <w:rsid w:val="003F65C7"/>
    <w:rsid w:val="003F6631"/>
    <w:rsid w:val="003F786D"/>
    <w:rsid w:val="00400471"/>
    <w:rsid w:val="0040115C"/>
    <w:rsid w:val="004040E6"/>
    <w:rsid w:val="00410F4A"/>
    <w:rsid w:val="0041367E"/>
    <w:rsid w:val="0041516E"/>
    <w:rsid w:val="00424794"/>
    <w:rsid w:val="004369D4"/>
    <w:rsid w:val="00437105"/>
    <w:rsid w:val="004403DB"/>
    <w:rsid w:val="00442B51"/>
    <w:rsid w:val="00444144"/>
    <w:rsid w:val="00445913"/>
    <w:rsid w:val="00446386"/>
    <w:rsid w:val="0044686D"/>
    <w:rsid w:val="004479A1"/>
    <w:rsid w:val="00454199"/>
    <w:rsid w:val="00456DE4"/>
    <w:rsid w:val="00457EC3"/>
    <w:rsid w:val="00462C3F"/>
    <w:rsid w:val="00466594"/>
    <w:rsid w:val="00467863"/>
    <w:rsid w:val="0047101E"/>
    <w:rsid w:val="00475FB3"/>
    <w:rsid w:val="00476803"/>
    <w:rsid w:val="0047761D"/>
    <w:rsid w:val="004779DA"/>
    <w:rsid w:val="00477A95"/>
    <w:rsid w:val="00477AC7"/>
    <w:rsid w:val="00483784"/>
    <w:rsid w:val="00485A81"/>
    <w:rsid w:val="00485CA0"/>
    <w:rsid w:val="00493191"/>
    <w:rsid w:val="00497476"/>
    <w:rsid w:val="00497500"/>
    <w:rsid w:val="00497793"/>
    <w:rsid w:val="004A21D1"/>
    <w:rsid w:val="004B0211"/>
    <w:rsid w:val="004B0C29"/>
    <w:rsid w:val="004B572B"/>
    <w:rsid w:val="004B74CA"/>
    <w:rsid w:val="004C379A"/>
    <w:rsid w:val="004C7E16"/>
    <w:rsid w:val="004D3656"/>
    <w:rsid w:val="004E11C1"/>
    <w:rsid w:val="004E120C"/>
    <w:rsid w:val="004E2C45"/>
    <w:rsid w:val="004E5CD5"/>
    <w:rsid w:val="004E5D54"/>
    <w:rsid w:val="004E5FF5"/>
    <w:rsid w:val="004E657D"/>
    <w:rsid w:val="004E712B"/>
    <w:rsid w:val="004F2945"/>
    <w:rsid w:val="004F5958"/>
    <w:rsid w:val="004F6525"/>
    <w:rsid w:val="004F761D"/>
    <w:rsid w:val="00503578"/>
    <w:rsid w:val="005039FE"/>
    <w:rsid w:val="005043F2"/>
    <w:rsid w:val="0051040D"/>
    <w:rsid w:val="005139B0"/>
    <w:rsid w:val="005164E9"/>
    <w:rsid w:val="00517ADE"/>
    <w:rsid w:val="00522D25"/>
    <w:rsid w:val="0052447B"/>
    <w:rsid w:val="00525229"/>
    <w:rsid w:val="00530969"/>
    <w:rsid w:val="00531B56"/>
    <w:rsid w:val="005332AF"/>
    <w:rsid w:val="00535616"/>
    <w:rsid w:val="00535AF9"/>
    <w:rsid w:val="00535E9A"/>
    <w:rsid w:val="0053658F"/>
    <w:rsid w:val="00536FBA"/>
    <w:rsid w:val="005373DB"/>
    <w:rsid w:val="00541553"/>
    <w:rsid w:val="00544F11"/>
    <w:rsid w:val="0054612C"/>
    <w:rsid w:val="0055328F"/>
    <w:rsid w:val="005573D4"/>
    <w:rsid w:val="00557E97"/>
    <w:rsid w:val="005644E3"/>
    <w:rsid w:val="00571279"/>
    <w:rsid w:val="005721BE"/>
    <w:rsid w:val="00574667"/>
    <w:rsid w:val="005748B5"/>
    <w:rsid w:val="005749DF"/>
    <w:rsid w:val="005751A4"/>
    <w:rsid w:val="005826D8"/>
    <w:rsid w:val="00584A63"/>
    <w:rsid w:val="00587032"/>
    <w:rsid w:val="00587FEE"/>
    <w:rsid w:val="00591148"/>
    <w:rsid w:val="005914A5"/>
    <w:rsid w:val="0059201C"/>
    <w:rsid w:val="005951F2"/>
    <w:rsid w:val="00597639"/>
    <w:rsid w:val="005A1B28"/>
    <w:rsid w:val="005A2EA5"/>
    <w:rsid w:val="005A4767"/>
    <w:rsid w:val="005B10DA"/>
    <w:rsid w:val="005B1792"/>
    <w:rsid w:val="005B66AE"/>
    <w:rsid w:val="005B6F08"/>
    <w:rsid w:val="005C1C2E"/>
    <w:rsid w:val="005C3EE8"/>
    <w:rsid w:val="005D1759"/>
    <w:rsid w:val="005D3374"/>
    <w:rsid w:val="005D35FD"/>
    <w:rsid w:val="005D4437"/>
    <w:rsid w:val="005D467F"/>
    <w:rsid w:val="005D4FB3"/>
    <w:rsid w:val="005D714E"/>
    <w:rsid w:val="005D7A0B"/>
    <w:rsid w:val="005F1433"/>
    <w:rsid w:val="005F2E65"/>
    <w:rsid w:val="005F6947"/>
    <w:rsid w:val="005F6F53"/>
    <w:rsid w:val="005F6FF5"/>
    <w:rsid w:val="00601193"/>
    <w:rsid w:val="0060146A"/>
    <w:rsid w:val="006036FA"/>
    <w:rsid w:val="00610B5B"/>
    <w:rsid w:val="006140FD"/>
    <w:rsid w:val="0061419C"/>
    <w:rsid w:val="006167C9"/>
    <w:rsid w:val="00617FF9"/>
    <w:rsid w:val="00621A13"/>
    <w:rsid w:val="00621AC8"/>
    <w:rsid w:val="00621EB9"/>
    <w:rsid w:val="00624DA7"/>
    <w:rsid w:val="006278E3"/>
    <w:rsid w:val="00635FAD"/>
    <w:rsid w:val="0063619F"/>
    <w:rsid w:val="006365F3"/>
    <w:rsid w:val="006371C7"/>
    <w:rsid w:val="00637D3C"/>
    <w:rsid w:val="0064014D"/>
    <w:rsid w:val="00640BDC"/>
    <w:rsid w:val="00650364"/>
    <w:rsid w:val="0065151E"/>
    <w:rsid w:val="00651BBD"/>
    <w:rsid w:val="006520EC"/>
    <w:rsid w:val="00652801"/>
    <w:rsid w:val="006549E3"/>
    <w:rsid w:val="0065645D"/>
    <w:rsid w:val="00670E78"/>
    <w:rsid w:val="00670FDC"/>
    <w:rsid w:val="00675EB5"/>
    <w:rsid w:val="006762E6"/>
    <w:rsid w:val="0067643B"/>
    <w:rsid w:val="00680499"/>
    <w:rsid w:val="006818D8"/>
    <w:rsid w:val="0068199D"/>
    <w:rsid w:val="00682370"/>
    <w:rsid w:val="006847A1"/>
    <w:rsid w:val="00687E93"/>
    <w:rsid w:val="006903AA"/>
    <w:rsid w:val="00691B2F"/>
    <w:rsid w:val="006A1ABC"/>
    <w:rsid w:val="006A1FE9"/>
    <w:rsid w:val="006A5582"/>
    <w:rsid w:val="006B2093"/>
    <w:rsid w:val="006C1DCC"/>
    <w:rsid w:val="006C1F3D"/>
    <w:rsid w:val="006C257F"/>
    <w:rsid w:val="006C51CE"/>
    <w:rsid w:val="006C7726"/>
    <w:rsid w:val="006C782A"/>
    <w:rsid w:val="006D1CB0"/>
    <w:rsid w:val="006D3392"/>
    <w:rsid w:val="006D48AA"/>
    <w:rsid w:val="006D7A08"/>
    <w:rsid w:val="006E0273"/>
    <w:rsid w:val="006E2C6D"/>
    <w:rsid w:val="006E51C9"/>
    <w:rsid w:val="006F2FFE"/>
    <w:rsid w:val="0070107B"/>
    <w:rsid w:val="00703124"/>
    <w:rsid w:val="007047C4"/>
    <w:rsid w:val="007050F6"/>
    <w:rsid w:val="0070692A"/>
    <w:rsid w:val="0071199A"/>
    <w:rsid w:val="00713B7C"/>
    <w:rsid w:val="00721817"/>
    <w:rsid w:val="00722DC2"/>
    <w:rsid w:val="00724C65"/>
    <w:rsid w:val="00724D53"/>
    <w:rsid w:val="007269CB"/>
    <w:rsid w:val="007278EE"/>
    <w:rsid w:val="007343D1"/>
    <w:rsid w:val="0073440B"/>
    <w:rsid w:val="00734533"/>
    <w:rsid w:val="007352D1"/>
    <w:rsid w:val="0074312B"/>
    <w:rsid w:val="00743310"/>
    <w:rsid w:val="00750C78"/>
    <w:rsid w:val="00756837"/>
    <w:rsid w:val="0075700C"/>
    <w:rsid w:val="00761534"/>
    <w:rsid w:val="00767047"/>
    <w:rsid w:val="0077008C"/>
    <w:rsid w:val="00770173"/>
    <w:rsid w:val="00770230"/>
    <w:rsid w:val="00776F11"/>
    <w:rsid w:val="007839AE"/>
    <w:rsid w:val="00791742"/>
    <w:rsid w:val="0079338A"/>
    <w:rsid w:val="00793736"/>
    <w:rsid w:val="00794BC1"/>
    <w:rsid w:val="00794D03"/>
    <w:rsid w:val="007955F8"/>
    <w:rsid w:val="007962D9"/>
    <w:rsid w:val="007A3FD2"/>
    <w:rsid w:val="007B11FD"/>
    <w:rsid w:val="007B1445"/>
    <w:rsid w:val="007B22DE"/>
    <w:rsid w:val="007B3C83"/>
    <w:rsid w:val="007B62A4"/>
    <w:rsid w:val="007B7456"/>
    <w:rsid w:val="007C199B"/>
    <w:rsid w:val="007C1B79"/>
    <w:rsid w:val="007C1C3B"/>
    <w:rsid w:val="007C2134"/>
    <w:rsid w:val="007C36EF"/>
    <w:rsid w:val="007C4EFD"/>
    <w:rsid w:val="007D1326"/>
    <w:rsid w:val="007D1329"/>
    <w:rsid w:val="007D15FA"/>
    <w:rsid w:val="007D3D04"/>
    <w:rsid w:val="007D75AE"/>
    <w:rsid w:val="007E0ADA"/>
    <w:rsid w:val="007E3143"/>
    <w:rsid w:val="007E3E12"/>
    <w:rsid w:val="007E6935"/>
    <w:rsid w:val="007F4361"/>
    <w:rsid w:val="007F7F86"/>
    <w:rsid w:val="00800F3E"/>
    <w:rsid w:val="00801F1A"/>
    <w:rsid w:val="00803CBF"/>
    <w:rsid w:val="00806188"/>
    <w:rsid w:val="008104C8"/>
    <w:rsid w:val="00810F4F"/>
    <w:rsid w:val="008115CA"/>
    <w:rsid w:val="00812D2C"/>
    <w:rsid w:val="00812D6B"/>
    <w:rsid w:val="00814958"/>
    <w:rsid w:val="00817A56"/>
    <w:rsid w:val="00817F74"/>
    <w:rsid w:val="00825B1B"/>
    <w:rsid w:val="00825F25"/>
    <w:rsid w:val="00827C3A"/>
    <w:rsid w:val="0083167B"/>
    <w:rsid w:val="00831E20"/>
    <w:rsid w:val="00832D65"/>
    <w:rsid w:val="00837BCF"/>
    <w:rsid w:val="00842E7C"/>
    <w:rsid w:val="008472C0"/>
    <w:rsid w:val="0084742F"/>
    <w:rsid w:val="00852E37"/>
    <w:rsid w:val="00853950"/>
    <w:rsid w:val="00854B95"/>
    <w:rsid w:val="00856D22"/>
    <w:rsid w:val="00857D89"/>
    <w:rsid w:val="0086036C"/>
    <w:rsid w:val="00860C5D"/>
    <w:rsid w:val="00861528"/>
    <w:rsid w:val="008631A8"/>
    <w:rsid w:val="00866144"/>
    <w:rsid w:val="0087271A"/>
    <w:rsid w:val="00873269"/>
    <w:rsid w:val="00875322"/>
    <w:rsid w:val="00876077"/>
    <w:rsid w:val="00877D3B"/>
    <w:rsid w:val="00877DB1"/>
    <w:rsid w:val="008824D6"/>
    <w:rsid w:val="00882698"/>
    <w:rsid w:val="00883577"/>
    <w:rsid w:val="00886E1A"/>
    <w:rsid w:val="0089079E"/>
    <w:rsid w:val="00896CA0"/>
    <w:rsid w:val="008A0E10"/>
    <w:rsid w:val="008A3106"/>
    <w:rsid w:val="008A3B37"/>
    <w:rsid w:val="008A58D8"/>
    <w:rsid w:val="008B303C"/>
    <w:rsid w:val="008B7DCA"/>
    <w:rsid w:val="008C0780"/>
    <w:rsid w:val="008C22D7"/>
    <w:rsid w:val="008C2512"/>
    <w:rsid w:val="008C47B0"/>
    <w:rsid w:val="008C5F99"/>
    <w:rsid w:val="008D0977"/>
    <w:rsid w:val="008D46F7"/>
    <w:rsid w:val="008D47E3"/>
    <w:rsid w:val="008D5B40"/>
    <w:rsid w:val="008E1000"/>
    <w:rsid w:val="008E20CC"/>
    <w:rsid w:val="008E41FE"/>
    <w:rsid w:val="008E6603"/>
    <w:rsid w:val="008E707B"/>
    <w:rsid w:val="008E7924"/>
    <w:rsid w:val="008E7D45"/>
    <w:rsid w:val="008F227F"/>
    <w:rsid w:val="008F3423"/>
    <w:rsid w:val="008F4C4A"/>
    <w:rsid w:val="008F54BF"/>
    <w:rsid w:val="008F6663"/>
    <w:rsid w:val="008F7FBD"/>
    <w:rsid w:val="0090007B"/>
    <w:rsid w:val="009008A9"/>
    <w:rsid w:val="009029F0"/>
    <w:rsid w:val="00904EDB"/>
    <w:rsid w:val="009058D6"/>
    <w:rsid w:val="009104AA"/>
    <w:rsid w:val="0091090C"/>
    <w:rsid w:val="0091356B"/>
    <w:rsid w:val="0091569F"/>
    <w:rsid w:val="009158EC"/>
    <w:rsid w:val="00916AAA"/>
    <w:rsid w:val="009202EF"/>
    <w:rsid w:val="00920934"/>
    <w:rsid w:val="00920DEE"/>
    <w:rsid w:val="009231C5"/>
    <w:rsid w:val="0092445F"/>
    <w:rsid w:val="0092446B"/>
    <w:rsid w:val="00927706"/>
    <w:rsid w:val="00927F73"/>
    <w:rsid w:val="009320D6"/>
    <w:rsid w:val="0093230E"/>
    <w:rsid w:val="00932862"/>
    <w:rsid w:val="0093367C"/>
    <w:rsid w:val="00933684"/>
    <w:rsid w:val="009347D3"/>
    <w:rsid w:val="00936721"/>
    <w:rsid w:val="00945A1B"/>
    <w:rsid w:val="0094662D"/>
    <w:rsid w:val="0094766C"/>
    <w:rsid w:val="00951282"/>
    <w:rsid w:val="0095203E"/>
    <w:rsid w:val="009529B4"/>
    <w:rsid w:val="00953DAA"/>
    <w:rsid w:val="00954163"/>
    <w:rsid w:val="00956960"/>
    <w:rsid w:val="00957E32"/>
    <w:rsid w:val="0096055E"/>
    <w:rsid w:val="009700C6"/>
    <w:rsid w:val="009715C9"/>
    <w:rsid w:val="009725C0"/>
    <w:rsid w:val="00972D01"/>
    <w:rsid w:val="00974215"/>
    <w:rsid w:val="00976C70"/>
    <w:rsid w:val="0098191D"/>
    <w:rsid w:val="00994BFD"/>
    <w:rsid w:val="009952C1"/>
    <w:rsid w:val="0099711A"/>
    <w:rsid w:val="009A0670"/>
    <w:rsid w:val="009A1ED4"/>
    <w:rsid w:val="009A4059"/>
    <w:rsid w:val="009A5046"/>
    <w:rsid w:val="009A51A9"/>
    <w:rsid w:val="009B1650"/>
    <w:rsid w:val="009B4D6F"/>
    <w:rsid w:val="009C22FE"/>
    <w:rsid w:val="009C7DD7"/>
    <w:rsid w:val="009D72A7"/>
    <w:rsid w:val="009E4575"/>
    <w:rsid w:val="009E5AE8"/>
    <w:rsid w:val="009E7326"/>
    <w:rsid w:val="009F017A"/>
    <w:rsid w:val="009F054B"/>
    <w:rsid w:val="009F0B23"/>
    <w:rsid w:val="009F18B8"/>
    <w:rsid w:val="009F2606"/>
    <w:rsid w:val="009F4938"/>
    <w:rsid w:val="009F4D29"/>
    <w:rsid w:val="00A001D7"/>
    <w:rsid w:val="00A01517"/>
    <w:rsid w:val="00A0381A"/>
    <w:rsid w:val="00A041DF"/>
    <w:rsid w:val="00A04E84"/>
    <w:rsid w:val="00A057BB"/>
    <w:rsid w:val="00A13F5E"/>
    <w:rsid w:val="00A16CFE"/>
    <w:rsid w:val="00A17B7D"/>
    <w:rsid w:val="00A207BA"/>
    <w:rsid w:val="00A23E48"/>
    <w:rsid w:val="00A2455F"/>
    <w:rsid w:val="00A25F94"/>
    <w:rsid w:val="00A32894"/>
    <w:rsid w:val="00A34906"/>
    <w:rsid w:val="00A35300"/>
    <w:rsid w:val="00A361D2"/>
    <w:rsid w:val="00A373DD"/>
    <w:rsid w:val="00A4145F"/>
    <w:rsid w:val="00A414F2"/>
    <w:rsid w:val="00A41600"/>
    <w:rsid w:val="00A44827"/>
    <w:rsid w:val="00A4721E"/>
    <w:rsid w:val="00A4739D"/>
    <w:rsid w:val="00A4751B"/>
    <w:rsid w:val="00A47ACC"/>
    <w:rsid w:val="00A52781"/>
    <w:rsid w:val="00A52AFB"/>
    <w:rsid w:val="00A5475B"/>
    <w:rsid w:val="00A55979"/>
    <w:rsid w:val="00A60118"/>
    <w:rsid w:val="00A610D3"/>
    <w:rsid w:val="00A62183"/>
    <w:rsid w:val="00A6771D"/>
    <w:rsid w:val="00A7232F"/>
    <w:rsid w:val="00A766D7"/>
    <w:rsid w:val="00A77422"/>
    <w:rsid w:val="00A8131B"/>
    <w:rsid w:val="00A827BC"/>
    <w:rsid w:val="00A82C27"/>
    <w:rsid w:val="00A85D08"/>
    <w:rsid w:val="00A85D0C"/>
    <w:rsid w:val="00A9508F"/>
    <w:rsid w:val="00A9661F"/>
    <w:rsid w:val="00AA04EB"/>
    <w:rsid w:val="00AA1402"/>
    <w:rsid w:val="00AA2963"/>
    <w:rsid w:val="00AA31FC"/>
    <w:rsid w:val="00AA3A26"/>
    <w:rsid w:val="00AA3D8A"/>
    <w:rsid w:val="00AA5209"/>
    <w:rsid w:val="00AB2CFF"/>
    <w:rsid w:val="00AB4175"/>
    <w:rsid w:val="00AB7D31"/>
    <w:rsid w:val="00AC037A"/>
    <w:rsid w:val="00AC4430"/>
    <w:rsid w:val="00AC6E93"/>
    <w:rsid w:val="00AD1453"/>
    <w:rsid w:val="00AD6AE2"/>
    <w:rsid w:val="00AE039A"/>
    <w:rsid w:val="00AE03AF"/>
    <w:rsid w:val="00AE191B"/>
    <w:rsid w:val="00AE1E05"/>
    <w:rsid w:val="00AE3320"/>
    <w:rsid w:val="00AE4E6B"/>
    <w:rsid w:val="00AE72C2"/>
    <w:rsid w:val="00AF1F7A"/>
    <w:rsid w:val="00AF22F6"/>
    <w:rsid w:val="00AF2D10"/>
    <w:rsid w:val="00AF5232"/>
    <w:rsid w:val="00B00C34"/>
    <w:rsid w:val="00B02ABD"/>
    <w:rsid w:val="00B047E0"/>
    <w:rsid w:val="00B105BE"/>
    <w:rsid w:val="00B10B9B"/>
    <w:rsid w:val="00B1322A"/>
    <w:rsid w:val="00B15F2A"/>
    <w:rsid w:val="00B1767F"/>
    <w:rsid w:val="00B238ED"/>
    <w:rsid w:val="00B255E3"/>
    <w:rsid w:val="00B27528"/>
    <w:rsid w:val="00B27FA4"/>
    <w:rsid w:val="00B30878"/>
    <w:rsid w:val="00B32C3B"/>
    <w:rsid w:val="00B33296"/>
    <w:rsid w:val="00B345A7"/>
    <w:rsid w:val="00B34C05"/>
    <w:rsid w:val="00B34D05"/>
    <w:rsid w:val="00B35664"/>
    <w:rsid w:val="00B37673"/>
    <w:rsid w:val="00B37F39"/>
    <w:rsid w:val="00B417CF"/>
    <w:rsid w:val="00B41C54"/>
    <w:rsid w:val="00B427B4"/>
    <w:rsid w:val="00B43980"/>
    <w:rsid w:val="00B43EF1"/>
    <w:rsid w:val="00B445EA"/>
    <w:rsid w:val="00B4551D"/>
    <w:rsid w:val="00B457BF"/>
    <w:rsid w:val="00B473BF"/>
    <w:rsid w:val="00B50659"/>
    <w:rsid w:val="00B50D66"/>
    <w:rsid w:val="00B523CA"/>
    <w:rsid w:val="00B54808"/>
    <w:rsid w:val="00B55880"/>
    <w:rsid w:val="00B569D8"/>
    <w:rsid w:val="00B63E9F"/>
    <w:rsid w:val="00B671BC"/>
    <w:rsid w:val="00B677A2"/>
    <w:rsid w:val="00B70700"/>
    <w:rsid w:val="00B717B3"/>
    <w:rsid w:val="00B71995"/>
    <w:rsid w:val="00B73101"/>
    <w:rsid w:val="00B73A82"/>
    <w:rsid w:val="00B73AD0"/>
    <w:rsid w:val="00B803DC"/>
    <w:rsid w:val="00B81BC5"/>
    <w:rsid w:val="00B8208C"/>
    <w:rsid w:val="00B835B3"/>
    <w:rsid w:val="00B844D1"/>
    <w:rsid w:val="00B8454D"/>
    <w:rsid w:val="00B859DE"/>
    <w:rsid w:val="00B85D53"/>
    <w:rsid w:val="00B91D4F"/>
    <w:rsid w:val="00B962D6"/>
    <w:rsid w:val="00B97F58"/>
    <w:rsid w:val="00BA02B9"/>
    <w:rsid w:val="00BA0D40"/>
    <w:rsid w:val="00BA1AD5"/>
    <w:rsid w:val="00BA2D9A"/>
    <w:rsid w:val="00BA3F51"/>
    <w:rsid w:val="00BA71AE"/>
    <w:rsid w:val="00BB33E2"/>
    <w:rsid w:val="00BB46E5"/>
    <w:rsid w:val="00BB6C5A"/>
    <w:rsid w:val="00BB7208"/>
    <w:rsid w:val="00BC0155"/>
    <w:rsid w:val="00BC39D9"/>
    <w:rsid w:val="00BC3BC9"/>
    <w:rsid w:val="00BC4116"/>
    <w:rsid w:val="00BC47E6"/>
    <w:rsid w:val="00BC64DA"/>
    <w:rsid w:val="00BC658C"/>
    <w:rsid w:val="00BD0AFF"/>
    <w:rsid w:val="00BD12C0"/>
    <w:rsid w:val="00BD167D"/>
    <w:rsid w:val="00BD1956"/>
    <w:rsid w:val="00BD4856"/>
    <w:rsid w:val="00BD489E"/>
    <w:rsid w:val="00BD4E6B"/>
    <w:rsid w:val="00BD632A"/>
    <w:rsid w:val="00BD66B7"/>
    <w:rsid w:val="00BD7986"/>
    <w:rsid w:val="00BE01C0"/>
    <w:rsid w:val="00BE0A8E"/>
    <w:rsid w:val="00BE1114"/>
    <w:rsid w:val="00BE2739"/>
    <w:rsid w:val="00BE442F"/>
    <w:rsid w:val="00BE6106"/>
    <w:rsid w:val="00BF7054"/>
    <w:rsid w:val="00C00324"/>
    <w:rsid w:val="00C046A7"/>
    <w:rsid w:val="00C05820"/>
    <w:rsid w:val="00C0681D"/>
    <w:rsid w:val="00C076E9"/>
    <w:rsid w:val="00C10C20"/>
    <w:rsid w:val="00C142B9"/>
    <w:rsid w:val="00C14716"/>
    <w:rsid w:val="00C16588"/>
    <w:rsid w:val="00C16E55"/>
    <w:rsid w:val="00C17582"/>
    <w:rsid w:val="00C20597"/>
    <w:rsid w:val="00C226D7"/>
    <w:rsid w:val="00C2503C"/>
    <w:rsid w:val="00C264BA"/>
    <w:rsid w:val="00C27228"/>
    <w:rsid w:val="00C27C19"/>
    <w:rsid w:val="00C31A77"/>
    <w:rsid w:val="00C3400B"/>
    <w:rsid w:val="00C35153"/>
    <w:rsid w:val="00C35323"/>
    <w:rsid w:val="00C3633B"/>
    <w:rsid w:val="00C45A44"/>
    <w:rsid w:val="00C4620A"/>
    <w:rsid w:val="00C46E30"/>
    <w:rsid w:val="00C477C3"/>
    <w:rsid w:val="00C50765"/>
    <w:rsid w:val="00C51E9C"/>
    <w:rsid w:val="00C51F1B"/>
    <w:rsid w:val="00C5580E"/>
    <w:rsid w:val="00C56709"/>
    <w:rsid w:val="00C66A7B"/>
    <w:rsid w:val="00C73C36"/>
    <w:rsid w:val="00C74DAC"/>
    <w:rsid w:val="00C77812"/>
    <w:rsid w:val="00C77DFA"/>
    <w:rsid w:val="00C80D78"/>
    <w:rsid w:val="00C83B5D"/>
    <w:rsid w:val="00C85568"/>
    <w:rsid w:val="00C866F7"/>
    <w:rsid w:val="00C871CA"/>
    <w:rsid w:val="00C9143E"/>
    <w:rsid w:val="00C9176C"/>
    <w:rsid w:val="00C93D8A"/>
    <w:rsid w:val="00C93E8D"/>
    <w:rsid w:val="00C970B6"/>
    <w:rsid w:val="00C97F7B"/>
    <w:rsid w:val="00CA0324"/>
    <w:rsid w:val="00CA2612"/>
    <w:rsid w:val="00CA2EF3"/>
    <w:rsid w:val="00CA646A"/>
    <w:rsid w:val="00CA6F49"/>
    <w:rsid w:val="00CA711B"/>
    <w:rsid w:val="00CA76B2"/>
    <w:rsid w:val="00CB1BC5"/>
    <w:rsid w:val="00CB2E80"/>
    <w:rsid w:val="00CB56C2"/>
    <w:rsid w:val="00CB5E2F"/>
    <w:rsid w:val="00CC0716"/>
    <w:rsid w:val="00CC0979"/>
    <w:rsid w:val="00CC392D"/>
    <w:rsid w:val="00CC3C83"/>
    <w:rsid w:val="00CC420E"/>
    <w:rsid w:val="00CC598B"/>
    <w:rsid w:val="00CD1629"/>
    <w:rsid w:val="00CD47B7"/>
    <w:rsid w:val="00CD5834"/>
    <w:rsid w:val="00CE15FA"/>
    <w:rsid w:val="00CE30CC"/>
    <w:rsid w:val="00CE314C"/>
    <w:rsid w:val="00CE40DA"/>
    <w:rsid w:val="00CE5E9D"/>
    <w:rsid w:val="00CE6467"/>
    <w:rsid w:val="00CE79EF"/>
    <w:rsid w:val="00CF1115"/>
    <w:rsid w:val="00CF45C7"/>
    <w:rsid w:val="00CF702F"/>
    <w:rsid w:val="00CF7708"/>
    <w:rsid w:val="00D01ADC"/>
    <w:rsid w:val="00D02C4D"/>
    <w:rsid w:val="00D038DC"/>
    <w:rsid w:val="00D10581"/>
    <w:rsid w:val="00D10815"/>
    <w:rsid w:val="00D10DEB"/>
    <w:rsid w:val="00D12B9C"/>
    <w:rsid w:val="00D15844"/>
    <w:rsid w:val="00D16BCB"/>
    <w:rsid w:val="00D2366B"/>
    <w:rsid w:val="00D25609"/>
    <w:rsid w:val="00D26F69"/>
    <w:rsid w:val="00D275F9"/>
    <w:rsid w:val="00D3129B"/>
    <w:rsid w:val="00D31762"/>
    <w:rsid w:val="00D330F9"/>
    <w:rsid w:val="00D33CE9"/>
    <w:rsid w:val="00D34365"/>
    <w:rsid w:val="00D34FCE"/>
    <w:rsid w:val="00D407C6"/>
    <w:rsid w:val="00D41BA5"/>
    <w:rsid w:val="00D437FB"/>
    <w:rsid w:val="00D453C1"/>
    <w:rsid w:val="00D45A4C"/>
    <w:rsid w:val="00D5224D"/>
    <w:rsid w:val="00D62CE2"/>
    <w:rsid w:val="00D64CD7"/>
    <w:rsid w:val="00D676E2"/>
    <w:rsid w:val="00D71615"/>
    <w:rsid w:val="00D75BAF"/>
    <w:rsid w:val="00D75DEF"/>
    <w:rsid w:val="00D77902"/>
    <w:rsid w:val="00D77ADD"/>
    <w:rsid w:val="00D80BA6"/>
    <w:rsid w:val="00D82FE4"/>
    <w:rsid w:val="00D8482D"/>
    <w:rsid w:val="00D862CB"/>
    <w:rsid w:val="00D9124D"/>
    <w:rsid w:val="00D93456"/>
    <w:rsid w:val="00D93B66"/>
    <w:rsid w:val="00D97121"/>
    <w:rsid w:val="00D97E60"/>
    <w:rsid w:val="00DA1A84"/>
    <w:rsid w:val="00DA2F01"/>
    <w:rsid w:val="00DA3C79"/>
    <w:rsid w:val="00DA64EC"/>
    <w:rsid w:val="00DA7650"/>
    <w:rsid w:val="00DB5151"/>
    <w:rsid w:val="00DB5B96"/>
    <w:rsid w:val="00DB5EAB"/>
    <w:rsid w:val="00DB7053"/>
    <w:rsid w:val="00DB7C16"/>
    <w:rsid w:val="00DC0E3F"/>
    <w:rsid w:val="00DC0E77"/>
    <w:rsid w:val="00DC27A4"/>
    <w:rsid w:val="00DC39B7"/>
    <w:rsid w:val="00DC5AED"/>
    <w:rsid w:val="00DD0BF3"/>
    <w:rsid w:val="00DD1A2A"/>
    <w:rsid w:val="00DD478E"/>
    <w:rsid w:val="00DD5A09"/>
    <w:rsid w:val="00DE1561"/>
    <w:rsid w:val="00DE1CBD"/>
    <w:rsid w:val="00DE65DC"/>
    <w:rsid w:val="00DE7177"/>
    <w:rsid w:val="00DF0F21"/>
    <w:rsid w:val="00DF1D9B"/>
    <w:rsid w:val="00DF27EA"/>
    <w:rsid w:val="00DF4540"/>
    <w:rsid w:val="00DF6217"/>
    <w:rsid w:val="00E01DB5"/>
    <w:rsid w:val="00E0283A"/>
    <w:rsid w:val="00E02EC5"/>
    <w:rsid w:val="00E036D5"/>
    <w:rsid w:val="00E10AE7"/>
    <w:rsid w:val="00E16A3E"/>
    <w:rsid w:val="00E177F1"/>
    <w:rsid w:val="00E17B7D"/>
    <w:rsid w:val="00E2036C"/>
    <w:rsid w:val="00E20DBE"/>
    <w:rsid w:val="00E20DCD"/>
    <w:rsid w:val="00E210FB"/>
    <w:rsid w:val="00E22CA6"/>
    <w:rsid w:val="00E24BD4"/>
    <w:rsid w:val="00E24F72"/>
    <w:rsid w:val="00E25F2D"/>
    <w:rsid w:val="00E3168D"/>
    <w:rsid w:val="00E33C4E"/>
    <w:rsid w:val="00E36832"/>
    <w:rsid w:val="00E3748C"/>
    <w:rsid w:val="00E42E05"/>
    <w:rsid w:val="00E4758B"/>
    <w:rsid w:val="00E55222"/>
    <w:rsid w:val="00E55B0D"/>
    <w:rsid w:val="00E560A8"/>
    <w:rsid w:val="00E6120A"/>
    <w:rsid w:val="00E65360"/>
    <w:rsid w:val="00E7087F"/>
    <w:rsid w:val="00E70DBD"/>
    <w:rsid w:val="00E742C1"/>
    <w:rsid w:val="00E743B2"/>
    <w:rsid w:val="00E74C6C"/>
    <w:rsid w:val="00E83449"/>
    <w:rsid w:val="00E851D5"/>
    <w:rsid w:val="00E86BD9"/>
    <w:rsid w:val="00E87207"/>
    <w:rsid w:val="00E925C2"/>
    <w:rsid w:val="00E93461"/>
    <w:rsid w:val="00E95062"/>
    <w:rsid w:val="00EA4A9D"/>
    <w:rsid w:val="00EA5006"/>
    <w:rsid w:val="00EB26C2"/>
    <w:rsid w:val="00EB32C3"/>
    <w:rsid w:val="00EB5214"/>
    <w:rsid w:val="00EB5B6D"/>
    <w:rsid w:val="00EB63E0"/>
    <w:rsid w:val="00EB767C"/>
    <w:rsid w:val="00EC2CA7"/>
    <w:rsid w:val="00EC7E1C"/>
    <w:rsid w:val="00ED40CE"/>
    <w:rsid w:val="00ED66B7"/>
    <w:rsid w:val="00ED6822"/>
    <w:rsid w:val="00EE03B5"/>
    <w:rsid w:val="00EE155B"/>
    <w:rsid w:val="00EE64BD"/>
    <w:rsid w:val="00EE68CF"/>
    <w:rsid w:val="00EF2F74"/>
    <w:rsid w:val="00EF3EE1"/>
    <w:rsid w:val="00EF70CE"/>
    <w:rsid w:val="00EF7F23"/>
    <w:rsid w:val="00F05C4A"/>
    <w:rsid w:val="00F14536"/>
    <w:rsid w:val="00F179B2"/>
    <w:rsid w:val="00F17D5B"/>
    <w:rsid w:val="00F23DE3"/>
    <w:rsid w:val="00F24C5E"/>
    <w:rsid w:val="00F303F8"/>
    <w:rsid w:val="00F31C86"/>
    <w:rsid w:val="00F3285D"/>
    <w:rsid w:val="00F41D8F"/>
    <w:rsid w:val="00F5119B"/>
    <w:rsid w:val="00F523B4"/>
    <w:rsid w:val="00F538AE"/>
    <w:rsid w:val="00F56F81"/>
    <w:rsid w:val="00F63826"/>
    <w:rsid w:val="00F63FFD"/>
    <w:rsid w:val="00F64FD0"/>
    <w:rsid w:val="00F66484"/>
    <w:rsid w:val="00F67201"/>
    <w:rsid w:val="00F71069"/>
    <w:rsid w:val="00F74629"/>
    <w:rsid w:val="00F75BF6"/>
    <w:rsid w:val="00F77E22"/>
    <w:rsid w:val="00F835F1"/>
    <w:rsid w:val="00F83BA2"/>
    <w:rsid w:val="00F84B3F"/>
    <w:rsid w:val="00F90C96"/>
    <w:rsid w:val="00F96282"/>
    <w:rsid w:val="00F96F0D"/>
    <w:rsid w:val="00FA0AB5"/>
    <w:rsid w:val="00FA2B36"/>
    <w:rsid w:val="00FA5D50"/>
    <w:rsid w:val="00FA7678"/>
    <w:rsid w:val="00FA7A5E"/>
    <w:rsid w:val="00FB1F1A"/>
    <w:rsid w:val="00FB25AB"/>
    <w:rsid w:val="00FB2715"/>
    <w:rsid w:val="00FB40F4"/>
    <w:rsid w:val="00FB4BC8"/>
    <w:rsid w:val="00FB6158"/>
    <w:rsid w:val="00FB656D"/>
    <w:rsid w:val="00FB6A98"/>
    <w:rsid w:val="00FC08BB"/>
    <w:rsid w:val="00FC15F6"/>
    <w:rsid w:val="00FC282C"/>
    <w:rsid w:val="00FC6D58"/>
    <w:rsid w:val="00FD15AB"/>
    <w:rsid w:val="00FD2AAC"/>
    <w:rsid w:val="00FD2DB7"/>
    <w:rsid w:val="00FD5FB1"/>
    <w:rsid w:val="00FE0706"/>
    <w:rsid w:val="00FE48B8"/>
    <w:rsid w:val="00FE6D91"/>
    <w:rsid w:val="00FE7CFA"/>
    <w:rsid w:val="00FF03E4"/>
    <w:rsid w:val="00FF0768"/>
    <w:rsid w:val="00FF1F50"/>
    <w:rsid w:val="00FF37F9"/>
    <w:rsid w:val="00FF46BC"/>
    <w:rsid w:val="00FF6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4b1fe"/>
    </o:shapedefaults>
    <o:shapelayout v:ext="edit">
      <o:idmap v:ext="edit" data="1"/>
    </o:shapelayout>
  </w:shapeDefaults>
  <w:decimalSymbol w:val=","/>
  <w:listSeparator w:val=";"/>
  <w15:chartTrackingRefBased/>
  <w15:docId w15:val="{9BFFAD23-CDB9-46BD-9AD3-7D7FBFBB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List Bullet" w:qFormat="1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499"/>
    <w:pPr>
      <w:widowControl w:val="0"/>
      <w:suppressAutoHyphens/>
    </w:pPr>
    <w:rPr>
      <w:rFonts w:eastAsia="Lucida Sans Unicode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80784"/>
    <w:pPr>
      <w:keepNext/>
      <w:widowControl/>
      <w:numPr>
        <w:numId w:val="1"/>
      </w:numPr>
      <w:suppressAutoHyphens w:val="0"/>
      <w:ind w:left="142"/>
      <w:jc w:val="right"/>
      <w:outlineLvl w:val="0"/>
    </w:pPr>
    <w:rPr>
      <w:rFonts w:eastAsia="Times New Roman"/>
      <w:b/>
      <w:sz w:val="28"/>
      <w:szCs w:val="20"/>
    </w:rPr>
  </w:style>
  <w:style w:type="paragraph" w:styleId="Ttulo2">
    <w:name w:val="heading 2"/>
    <w:basedOn w:val="Normal"/>
    <w:link w:val="Ttulo2Char"/>
    <w:uiPriority w:val="9"/>
    <w:unhideWhenUsed/>
    <w:qFormat/>
    <w:rsid w:val="00B345A7"/>
    <w:pPr>
      <w:widowControl/>
      <w:suppressAutoHyphens w:val="0"/>
      <w:ind w:left="292"/>
      <w:outlineLvl w:val="1"/>
    </w:pPr>
    <w:rPr>
      <w:rFonts w:eastAsia="Times New Roman"/>
      <w:b/>
      <w:bCs/>
    </w:rPr>
  </w:style>
  <w:style w:type="paragraph" w:styleId="Ttulo3">
    <w:name w:val="heading 3"/>
    <w:basedOn w:val="Normal"/>
    <w:next w:val="Normal"/>
    <w:link w:val="Ttulo3Char"/>
    <w:uiPriority w:val="9"/>
    <w:qFormat/>
    <w:rsid w:val="00C1658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C16588"/>
    <w:pPr>
      <w:keepNext/>
      <w:spacing w:before="240" w:after="60"/>
      <w:outlineLvl w:val="3"/>
    </w:pPr>
    <w:rPr>
      <w:rFonts w:eastAsia="Bitstream Vera Sans"/>
      <w:b/>
      <w:bCs/>
      <w:sz w:val="28"/>
      <w:szCs w:val="28"/>
      <w:lang w:eastAsia="ar-SA"/>
    </w:rPr>
  </w:style>
  <w:style w:type="paragraph" w:styleId="Ttulo5">
    <w:name w:val="heading 5"/>
    <w:basedOn w:val="Normal"/>
    <w:next w:val="Normal"/>
    <w:link w:val="Ttulo5Char"/>
    <w:qFormat/>
    <w:rsid w:val="00C165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C16588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3440B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3440B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B76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qFormat/>
    <w:rsid w:val="00080784"/>
    <w:pPr>
      <w:widowControl/>
      <w:suppressAutoHyphens w:val="0"/>
      <w:jc w:val="center"/>
    </w:pPr>
    <w:rPr>
      <w:rFonts w:ascii="Bookman Old Style" w:eastAsia="Times New Roman" w:hAnsi="Bookman Old Style"/>
      <w:b/>
      <w:sz w:val="32"/>
      <w:szCs w:val="20"/>
    </w:rPr>
  </w:style>
  <w:style w:type="paragraph" w:styleId="Textodebalo">
    <w:name w:val="Balloon Text"/>
    <w:basedOn w:val="Normal"/>
    <w:link w:val="TextodebaloChar"/>
    <w:uiPriority w:val="99"/>
    <w:semiHidden/>
    <w:rsid w:val="00F75B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D628E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C16588"/>
    <w:rPr>
      <w:rFonts w:ascii="Arial" w:eastAsia="Lucida Sans Unicode" w:hAnsi="Arial" w:cs="Arial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C16588"/>
    <w:rPr>
      <w:rFonts w:eastAsia="Bitstream Vera Sans"/>
      <w:b/>
      <w:bCs/>
      <w:sz w:val="28"/>
      <w:szCs w:val="28"/>
      <w:lang w:eastAsia="ar-SA"/>
    </w:rPr>
  </w:style>
  <w:style w:type="character" w:customStyle="1" w:styleId="Ttulo5Char">
    <w:name w:val="Título 5 Char"/>
    <w:link w:val="Ttulo5"/>
    <w:rsid w:val="00C16588"/>
    <w:rPr>
      <w:rFonts w:eastAsia="Lucida Sans Unicode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C16588"/>
    <w:rPr>
      <w:rFonts w:eastAsia="Lucida Sans Unicode"/>
      <w:b/>
      <w:bCs/>
      <w:sz w:val="22"/>
      <w:szCs w:val="22"/>
    </w:rPr>
  </w:style>
  <w:style w:type="paragraph" w:styleId="NormalWeb">
    <w:name w:val="Normal (Web)"/>
    <w:basedOn w:val="Normal"/>
    <w:link w:val="NormalWebChar"/>
    <w:uiPriority w:val="99"/>
    <w:rsid w:val="00C16588"/>
    <w:pPr>
      <w:spacing w:before="100" w:beforeAutospacing="1" w:after="100" w:afterAutospacing="1"/>
    </w:pPr>
  </w:style>
  <w:style w:type="paragraph" w:customStyle="1" w:styleId="Corpodetexto21">
    <w:name w:val="Corpo de texto 21"/>
    <w:basedOn w:val="Normal"/>
    <w:rsid w:val="00C16588"/>
    <w:pPr>
      <w:jc w:val="both"/>
    </w:pPr>
  </w:style>
  <w:style w:type="paragraph" w:customStyle="1" w:styleId="WW-Textoembloco">
    <w:name w:val="WW-Texto em bloco"/>
    <w:basedOn w:val="Normal"/>
    <w:rsid w:val="00C16588"/>
    <w:pPr>
      <w:widowControl/>
      <w:ind w:left="4680" w:right="974"/>
      <w:jc w:val="both"/>
    </w:pPr>
    <w:rPr>
      <w:rFonts w:eastAsia="Times New Roman"/>
    </w:rPr>
  </w:style>
  <w:style w:type="paragraph" w:styleId="Recuodecorpodetexto">
    <w:name w:val="Body Text Indent"/>
    <w:basedOn w:val="Normal"/>
    <w:link w:val="RecuodecorpodetextoChar"/>
    <w:uiPriority w:val="99"/>
    <w:rsid w:val="00C16588"/>
    <w:pPr>
      <w:widowControl/>
      <w:suppressAutoHyphens w:val="0"/>
      <w:spacing w:after="120"/>
      <w:ind w:left="283"/>
    </w:pPr>
    <w:rPr>
      <w:rFonts w:eastAsia="Batang"/>
    </w:rPr>
  </w:style>
  <w:style w:type="character" w:customStyle="1" w:styleId="RecuodecorpodetextoChar">
    <w:name w:val="Recuo de corpo de texto Char"/>
    <w:link w:val="Recuodecorpodetexto"/>
    <w:uiPriority w:val="99"/>
    <w:rsid w:val="00C16588"/>
    <w:rPr>
      <w:rFonts w:eastAsia="Batang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C16588"/>
    <w:pPr>
      <w:spacing w:after="120"/>
    </w:pPr>
  </w:style>
  <w:style w:type="character" w:customStyle="1" w:styleId="CorpodetextoChar">
    <w:name w:val="Corpo de texto Char"/>
    <w:link w:val="Corpodetexto"/>
    <w:uiPriority w:val="1"/>
    <w:rsid w:val="00C16588"/>
    <w:rPr>
      <w:rFonts w:eastAsia="Lucida Sans Unicode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C16588"/>
    <w:pPr>
      <w:widowControl/>
      <w:suppressAutoHyphens w:val="0"/>
      <w:spacing w:after="120" w:line="480" w:lineRule="auto"/>
      <w:ind w:left="283"/>
    </w:pPr>
    <w:rPr>
      <w:rFonts w:eastAsia="Batang"/>
    </w:rPr>
  </w:style>
  <w:style w:type="character" w:customStyle="1" w:styleId="Recuodecorpodetexto2Char">
    <w:name w:val="Recuo de corpo de texto 2 Char"/>
    <w:link w:val="Recuodecorpodetexto2"/>
    <w:uiPriority w:val="99"/>
    <w:rsid w:val="00C16588"/>
    <w:rPr>
      <w:rFonts w:eastAsia="Batang"/>
      <w:sz w:val="24"/>
      <w:szCs w:val="24"/>
    </w:rPr>
  </w:style>
  <w:style w:type="paragraph" w:styleId="Ttulo">
    <w:name w:val="Title"/>
    <w:basedOn w:val="Normal"/>
    <w:next w:val="Subttulo"/>
    <w:link w:val="TtuloChar"/>
    <w:qFormat/>
    <w:rsid w:val="00C16588"/>
    <w:pPr>
      <w:widowControl/>
      <w:jc w:val="center"/>
    </w:pPr>
    <w:rPr>
      <w:rFonts w:eastAsia="Times New Roman"/>
      <w:b/>
      <w:u w:val="single"/>
    </w:rPr>
  </w:style>
  <w:style w:type="character" w:customStyle="1" w:styleId="TtuloChar">
    <w:name w:val="Título Char"/>
    <w:link w:val="Ttulo"/>
    <w:rsid w:val="00C16588"/>
    <w:rPr>
      <w:b/>
      <w:sz w:val="24"/>
      <w:szCs w:val="24"/>
      <w:u w:val="single"/>
    </w:rPr>
  </w:style>
  <w:style w:type="paragraph" w:styleId="Subttulo">
    <w:name w:val="Subtitle"/>
    <w:basedOn w:val="Normal"/>
    <w:link w:val="SubttuloChar"/>
    <w:qFormat/>
    <w:rsid w:val="00C1658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tuloChar">
    <w:name w:val="Subtítulo Char"/>
    <w:link w:val="Subttulo"/>
    <w:rsid w:val="00C16588"/>
    <w:rPr>
      <w:rFonts w:ascii="Arial" w:eastAsia="Lucida Sans Unicode" w:hAnsi="Arial" w:cs="Arial"/>
      <w:sz w:val="24"/>
      <w:szCs w:val="24"/>
    </w:rPr>
  </w:style>
  <w:style w:type="character" w:styleId="Forte">
    <w:name w:val="Strong"/>
    <w:uiPriority w:val="22"/>
    <w:qFormat/>
    <w:rsid w:val="00C16588"/>
    <w:rPr>
      <w:b/>
      <w:bCs/>
    </w:rPr>
  </w:style>
  <w:style w:type="paragraph" w:customStyle="1" w:styleId="WW-Recuodecorpodetexto3">
    <w:name w:val="WW-Recuo de corpo de texto 3"/>
    <w:basedOn w:val="Normal"/>
    <w:rsid w:val="00C16588"/>
    <w:pPr>
      <w:widowControl/>
      <w:ind w:firstLine="720"/>
      <w:jc w:val="both"/>
    </w:pPr>
    <w:rPr>
      <w:rFonts w:ascii="Bookman Old Style" w:eastAsia="Times New Roman" w:hAnsi="Bookman Old Style"/>
      <w:szCs w:val="20"/>
      <w:lang w:eastAsia="ar-SA"/>
    </w:rPr>
  </w:style>
  <w:style w:type="paragraph" w:customStyle="1" w:styleId="Corpodetexto32">
    <w:name w:val="Corpo de texto 32"/>
    <w:basedOn w:val="Normal"/>
    <w:rsid w:val="00C16588"/>
    <w:pPr>
      <w:widowControl/>
      <w:suppressAutoHyphens w:val="0"/>
      <w:spacing w:after="120"/>
    </w:pPr>
    <w:rPr>
      <w:rFonts w:eastAsia="Batang"/>
      <w:sz w:val="16"/>
      <w:szCs w:val="16"/>
      <w:lang w:eastAsia="ar-SA"/>
    </w:rPr>
  </w:style>
  <w:style w:type="paragraph" w:styleId="Corpodetexto2">
    <w:name w:val="Body Text 2"/>
    <w:basedOn w:val="Normal"/>
    <w:link w:val="Corpodetexto2Char"/>
    <w:rsid w:val="00C16588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C16588"/>
    <w:rPr>
      <w:rFonts w:eastAsia="Lucida Sans Unicode"/>
      <w:sz w:val="24"/>
      <w:szCs w:val="24"/>
    </w:rPr>
  </w:style>
  <w:style w:type="paragraph" w:customStyle="1" w:styleId="xl24">
    <w:name w:val="xl24"/>
    <w:basedOn w:val="Normal"/>
    <w:rsid w:val="00C16588"/>
    <w:pPr>
      <w:widowControl/>
      <w:suppressAutoHyphens w:val="0"/>
      <w:spacing w:before="100" w:after="100"/>
      <w:jc w:val="center"/>
      <w:textAlignment w:val="center"/>
    </w:pPr>
    <w:rPr>
      <w:rFonts w:ascii="Arial Unicode MS" w:eastAsia="Arial Unicode MS" w:hAnsi="Arial Unicode MS" w:cs="Arial Unicode MS"/>
      <w:lang w:eastAsia="ar-SA"/>
    </w:rPr>
  </w:style>
  <w:style w:type="paragraph" w:styleId="Lista">
    <w:name w:val="List"/>
    <w:basedOn w:val="Corpodetexto"/>
    <w:rsid w:val="00C16588"/>
    <w:rPr>
      <w:rFonts w:ascii="Bitstream Vera Serif" w:eastAsia="Bitstream Vera Sans" w:hAnsi="Bitstream Vera Serif" w:cs="Lucidasans"/>
      <w:lang w:eastAsia="ar-SA"/>
    </w:rPr>
  </w:style>
  <w:style w:type="paragraph" w:customStyle="1" w:styleId="Textodecomentrio1">
    <w:name w:val="Texto de comentário1"/>
    <w:basedOn w:val="Normal"/>
    <w:rsid w:val="00C16588"/>
    <w:pPr>
      <w:widowControl/>
      <w:suppressAutoHyphens w:val="0"/>
    </w:pPr>
    <w:rPr>
      <w:rFonts w:eastAsia="Times New Roman"/>
      <w:sz w:val="20"/>
      <w:szCs w:val="20"/>
      <w:lang w:eastAsia="ar-SA"/>
    </w:rPr>
  </w:style>
  <w:style w:type="paragraph" w:customStyle="1" w:styleId="WW-Corpodetexto2">
    <w:name w:val="WW-Corpo de texto 2"/>
    <w:basedOn w:val="Normal"/>
    <w:rsid w:val="00C16588"/>
    <w:pPr>
      <w:widowControl/>
      <w:jc w:val="both"/>
    </w:pPr>
    <w:rPr>
      <w:rFonts w:eastAsia="Times New Roman"/>
      <w:szCs w:val="20"/>
    </w:rPr>
  </w:style>
  <w:style w:type="paragraph" w:styleId="Recuodecorpodetexto3">
    <w:name w:val="Body Text Indent 3"/>
    <w:basedOn w:val="Normal"/>
    <w:link w:val="Recuodecorpodetexto3Char"/>
    <w:rsid w:val="00C1658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C16588"/>
    <w:rPr>
      <w:rFonts w:eastAsia="Lucida Sans Unicode"/>
      <w:sz w:val="16"/>
      <w:szCs w:val="16"/>
    </w:rPr>
  </w:style>
  <w:style w:type="character" w:customStyle="1" w:styleId="NormalWebChar">
    <w:name w:val="Normal (Web) Char"/>
    <w:link w:val="NormalWeb"/>
    <w:uiPriority w:val="99"/>
    <w:rsid w:val="00C16588"/>
    <w:rPr>
      <w:rFonts w:eastAsia="Lucida Sans Unicode"/>
      <w:sz w:val="24"/>
      <w:szCs w:val="24"/>
    </w:rPr>
  </w:style>
  <w:style w:type="paragraph" w:customStyle="1" w:styleId="Corpodetexto22">
    <w:name w:val="Corpo de texto 22"/>
    <w:basedOn w:val="Normal"/>
    <w:rsid w:val="00C16588"/>
    <w:pPr>
      <w:widowControl/>
      <w:suppressAutoHyphens w:val="0"/>
      <w:spacing w:after="120" w:line="480" w:lineRule="auto"/>
    </w:pPr>
    <w:rPr>
      <w:rFonts w:eastAsia="Batang"/>
      <w:lang w:eastAsia="ar-SA"/>
    </w:rPr>
  </w:style>
  <w:style w:type="paragraph" w:customStyle="1" w:styleId="Corpodetexto23">
    <w:name w:val="Corpo de texto 23"/>
    <w:basedOn w:val="Normal"/>
    <w:rsid w:val="00C16588"/>
    <w:pPr>
      <w:spacing w:after="120" w:line="480" w:lineRule="auto"/>
    </w:pPr>
    <w:rPr>
      <w:rFonts w:ascii="Bitstream Vera Serif" w:eastAsia="Bitstream Vera Sans" w:hAnsi="Bitstream Vera Serif"/>
      <w:lang w:eastAsia="ar-SA"/>
    </w:rPr>
  </w:style>
  <w:style w:type="character" w:customStyle="1" w:styleId="CabealhoChar">
    <w:name w:val="Cabeçalho Char"/>
    <w:link w:val="Cabealho"/>
    <w:uiPriority w:val="99"/>
    <w:rsid w:val="00C16588"/>
    <w:rPr>
      <w:rFonts w:eastAsia="Lucida Sans Unicode"/>
      <w:sz w:val="24"/>
      <w:szCs w:val="24"/>
    </w:rPr>
  </w:style>
  <w:style w:type="character" w:customStyle="1" w:styleId="CharChar3">
    <w:name w:val="Char Char3"/>
    <w:rsid w:val="00C16588"/>
    <w:rPr>
      <w:rFonts w:eastAsia="Lucida Sans Unicode"/>
      <w:sz w:val="24"/>
      <w:szCs w:val="24"/>
      <w:lang w:val="pt-BR" w:bidi="ar-SA"/>
    </w:rPr>
  </w:style>
  <w:style w:type="character" w:customStyle="1" w:styleId="Ttulo1Char">
    <w:name w:val="Título 1 Char"/>
    <w:link w:val="Ttulo1"/>
    <w:uiPriority w:val="9"/>
    <w:rsid w:val="00C16588"/>
    <w:rPr>
      <w:b/>
      <w:sz w:val="28"/>
    </w:rPr>
  </w:style>
  <w:style w:type="paragraph" w:styleId="PargrafodaLista">
    <w:name w:val="List Paragraph"/>
    <w:basedOn w:val="Normal"/>
    <w:qFormat/>
    <w:rsid w:val="00C16588"/>
    <w:pPr>
      <w:widowControl/>
      <w:ind w:left="720"/>
      <w:contextualSpacing/>
    </w:pPr>
    <w:rPr>
      <w:rFonts w:eastAsia="Times New Roman"/>
      <w:lang w:eastAsia="ar-SA"/>
    </w:rPr>
  </w:style>
  <w:style w:type="paragraph" w:customStyle="1" w:styleId="western">
    <w:name w:val="western"/>
    <w:basedOn w:val="Normal"/>
    <w:rsid w:val="007D1329"/>
    <w:pPr>
      <w:widowControl/>
      <w:suppressAutoHyphens w:val="0"/>
      <w:spacing w:before="100" w:after="119"/>
    </w:pPr>
    <w:rPr>
      <w:rFonts w:eastAsia="Times New Roman"/>
    </w:rPr>
  </w:style>
  <w:style w:type="character" w:customStyle="1" w:styleId="RodapChar">
    <w:name w:val="Rodapé Char"/>
    <w:link w:val="Rodap"/>
    <w:uiPriority w:val="99"/>
    <w:rsid w:val="00ED40CE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"/>
    <w:rsid w:val="000C15B0"/>
  </w:style>
  <w:style w:type="character" w:customStyle="1" w:styleId="w8qarf">
    <w:name w:val="w8qarf"/>
    <w:basedOn w:val="Fontepargpadro"/>
    <w:rsid w:val="003059B3"/>
  </w:style>
  <w:style w:type="character" w:customStyle="1" w:styleId="lrzxr">
    <w:name w:val="lrzxr"/>
    <w:basedOn w:val="Fontepargpadro"/>
    <w:rsid w:val="003059B3"/>
  </w:style>
  <w:style w:type="character" w:customStyle="1" w:styleId="UnresolvedMention">
    <w:name w:val="Unresolved Mention"/>
    <w:uiPriority w:val="99"/>
    <w:semiHidden/>
    <w:unhideWhenUsed/>
    <w:rsid w:val="00837BCF"/>
    <w:rPr>
      <w:color w:val="605E5C"/>
      <w:shd w:val="clear" w:color="auto" w:fill="E1DFDD"/>
    </w:rPr>
  </w:style>
  <w:style w:type="character" w:customStyle="1" w:styleId="Ttulo2Char">
    <w:name w:val="Título 2 Char"/>
    <w:link w:val="Ttulo2"/>
    <w:uiPriority w:val="9"/>
    <w:rsid w:val="00B345A7"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345A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345A7"/>
    <w:pPr>
      <w:widowControl/>
      <w:suppressAutoHyphens w:val="0"/>
    </w:pPr>
    <w:rPr>
      <w:rFonts w:eastAsia="Times New Roman"/>
    </w:rPr>
  </w:style>
  <w:style w:type="paragraph" w:customStyle="1" w:styleId="dou-paragraph">
    <w:name w:val="dou-paragraph"/>
    <w:basedOn w:val="Normal"/>
    <w:rsid w:val="00B345A7"/>
    <w:pPr>
      <w:widowControl/>
      <w:suppressAutoHyphens w:val="0"/>
      <w:spacing w:before="100" w:beforeAutospacing="1" w:after="100" w:afterAutospacing="1"/>
    </w:pPr>
    <w:rPr>
      <w:rFonts w:eastAsia="Times New Roman"/>
    </w:rPr>
  </w:style>
  <w:style w:type="character" w:customStyle="1" w:styleId="TextodebaloChar">
    <w:name w:val="Texto de balão Char"/>
    <w:link w:val="Textodebalo"/>
    <w:uiPriority w:val="99"/>
    <w:semiHidden/>
    <w:rsid w:val="00B345A7"/>
    <w:rPr>
      <w:rFonts w:ascii="Tahoma" w:eastAsia="Lucida Sans Unicode" w:hAnsi="Tahoma" w:cs="Tahoma"/>
      <w:sz w:val="16"/>
      <w:szCs w:val="16"/>
    </w:rPr>
  </w:style>
  <w:style w:type="paragraph" w:styleId="Commarcadores">
    <w:name w:val="List Bullet"/>
    <w:basedOn w:val="Normal"/>
    <w:qFormat/>
    <w:rsid w:val="00B345A7"/>
    <w:pPr>
      <w:widowControl/>
      <w:numPr>
        <w:numId w:val="3"/>
      </w:numPr>
      <w:suppressAutoHyphens w:val="0"/>
    </w:pPr>
    <w:rPr>
      <w:rFonts w:eastAsia="Times New Roman"/>
    </w:rPr>
  </w:style>
  <w:style w:type="paragraph" w:customStyle="1" w:styleId="Default">
    <w:name w:val="Default"/>
    <w:rsid w:val="00B345A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iperlinkVisitado">
    <w:name w:val="FollowedHyperlink"/>
    <w:uiPriority w:val="99"/>
    <w:unhideWhenUsed/>
    <w:rsid w:val="00B345A7"/>
    <w:rPr>
      <w:color w:val="954F72"/>
      <w:u w:val="single"/>
    </w:rPr>
  </w:style>
  <w:style w:type="character" w:customStyle="1" w:styleId="whitespace-normal">
    <w:name w:val="whitespace-normal"/>
    <w:rsid w:val="00A23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87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98289">
              <w:marLeft w:val="-227"/>
              <w:marRight w:val="-22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94687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  <w:div w:id="127535923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64854">
                      <w:marLeft w:val="0"/>
                      <w:marRight w:val="0"/>
                      <w:marTop w:val="0"/>
                      <w:marBottom w:val="34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20619">
                      <w:marLeft w:val="227"/>
                      <w:marRight w:val="0"/>
                      <w:marTop w:val="0"/>
                      <w:marBottom w:val="758"/>
                      <w:divBdr>
                        <w:top w:val="none" w:sz="0" w:space="0" w:color="auto"/>
                        <w:left w:val="single" w:sz="12" w:space="8" w:color="11C4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9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celma\Downloads\Memo.%20N&#186;%20072.SMS.2026%20-%20PROCEDIMENTO%20ADMINISTRATIVO%20_PROCESSO%20SELETIVO%20PUBLICO%20-%20COMISS&#195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CC81DE-1055-435B-A95F-250F909F8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Memo. Nº 072.SMS.2026 - PROCEDIMENTO ADMINISTRATIVO _PROCESSO SELETIVO PUBLICO - COMISSÃO</Template>
  <TotalTime>0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MUNICIPAL N</vt:lpstr>
    </vt:vector>
  </TitlesOfParts>
  <Company>Kille®Soft</Company>
  <LinksUpToDate>false</LinksUpToDate>
  <CharactersWithSpaces>1034</CharactersWithSpaces>
  <SharedDoc>false</SharedDoc>
  <HLinks>
    <vt:vector size="18" baseType="variant">
      <vt:variant>
        <vt:i4>4128876</vt:i4>
      </vt:variant>
      <vt:variant>
        <vt:i4>6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3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  <vt:variant>
        <vt:i4>4128876</vt:i4>
      </vt:variant>
      <vt:variant>
        <vt:i4>0</vt:i4>
      </vt:variant>
      <vt:variant>
        <vt:i4>0</vt:i4>
      </vt:variant>
      <vt:variant>
        <vt:i4>5</vt:i4>
      </vt:variant>
      <vt:variant>
        <vt:lpwstr>http://www.paranaita.mt.gov.br/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MUNICIPAL N</dc:title>
  <dc:subject/>
  <dc:creator>Ancelma</dc:creator>
  <cp:keywords/>
  <cp:lastModifiedBy>Ancelma</cp:lastModifiedBy>
  <cp:revision>2</cp:revision>
  <cp:lastPrinted>2026-03-09T11:53:00Z</cp:lastPrinted>
  <dcterms:created xsi:type="dcterms:W3CDTF">2026-03-09T11:59:00Z</dcterms:created>
  <dcterms:modified xsi:type="dcterms:W3CDTF">2026-03-09T11:59:00Z</dcterms:modified>
</cp:coreProperties>
</file>